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ellrutenett"/>
        <w:tblW w:w="10807" w:type="dxa"/>
        <w:tblInd w:w="-11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A0" w:firstRow="1" w:lastRow="0" w:firstColumn="1" w:lastColumn="0" w:noHBand="0" w:noVBand="0"/>
      </w:tblPr>
      <w:tblGrid>
        <w:gridCol w:w="1611"/>
        <w:gridCol w:w="5767"/>
        <w:gridCol w:w="2579"/>
        <w:gridCol w:w="850"/>
      </w:tblGrid>
      <w:tr w:rsidR="00D26A1B" w:rsidTr="00EE28D1">
        <w:trPr>
          <w:trHeight w:val="1425"/>
        </w:trPr>
        <w:tc>
          <w:tcPr>
            <w:tcW w:w="1611" w:type="dxa"/>
            <w:vMerge w:val="restart"/>
          </w:tcPr>
          <w:p w:rsidR="001A3270" w:rsidRPr="00C24AC5" w:rsidRDefault="00344D71" w:rsidP="00D96E9E">
            <w:pPr>
              <w:tabs>
                <w:tab w:val="left" w:pos="-1062"/>
                <w:tab w:val="left" w:pos="-70"/>
              </w:tabs>
            </w:pPr>
            <w:r w:rsidRPr="00344D71">
              <w:rPr>
                <w:noProof/>
              </w:rPr>
              <w:drawing>
                <wp:inline distT="0" distB="0" distL="0" distR="0">
                  <wp:extent cx="739987" cy="876300"/>
                  <wp:effectExtent l="0" t="0" r="3175" b="0"/>
                  <wp:docPr id="1" name="Bilde 1" descr="C:\Users\anner0405\Dropbox\Kongsbergregionen\Kommunevåpen\notodden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anner0405\Dropbox\Kongsbergregionen\Kommunevåpen\notodden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42958" cy="87981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767" w:type="dxa"/>
          </w:tcPr>
          <w:p w:rsidR="00A54484" w:rsidRDefault="00344D71" w:rsidP="00A54484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Notodden</w:t>
            </w:r>
            <w:r w:rsidR="000155AD">
              <w:rPr>
                <w:b/>
                <w:sz w:val="32"/>
                <w:szCs w:val="32"/>
              </w:rPr>
              <w:t xml:space="preserve"> </w:t>
            </w:r>
            <w:r w:rsidR="00A54484">
              <w:rPr>
                <w:b/>
                <w:sz w:val="32"/>
                <w:szCs w:val="32"/>
              </w:rPr>
              <w:t>kommune</w:t>
            </w:r>
          </w:p>
          <w:p w:rsidR="00996130" w:rsidRPr="00996130" w:rsidRDefault="00996130" w:rsidP="00D96E9E">
            <w:pPr>
              <w:ind w:left="428"/>
              <w:rPr>
                <w:b/>
                <w:sz w:val="23"/>
                <w:szCs w:val="23"/>
              </w:rPr>
            </w:pPr>
          </w:p>
        </w:tc>
        <w:tc>
          <w:tcPr>
            <w:tcW w:w="3429" w:type="dxa"/>
            <w:gridSpan w:val="2"/>
          </w:tcPr>
          <w:p w:rsidR="00A54484" w:rsidRDefault="00A54484" w:rsidP="00D96E9E">
            <w:pPr>
              <w:ind w:left="1774" w:hanging="1774"/>
              <w:rPr>
                <w:sz w:val="18"/>
                <w:szCs w:val="18"/>
              </w:rPr>
            </w:pPr>
          </w:p>
          <w:p w:rsidR="001A3270" w:rsidRPr="00736A9A" w:rsidRDefault="001A3270" w:rsidP="00D96E9E">
            <w:pPr>
              <w:rPr>
                <w:sz w:val="18"/>
                <w:szCs w:val="18"/>
              </w:rPr>
            </w:pPr>
            <w:r w:rsidRPr="00736A9A">
              <w:rPr>
                <w:sz w:val="18"/>
                <w:szCs w:val="18"/>
              </w:rPr>
              <w:t>Arkivsaksnr:</w:t>
            </w:r>
            <w:r w:rsidR="0067249A">
              <w:rPr>
                <w:sz w:val="18"/>
                <w:szCs w:val="18"/>
              </w:rPr>
              <w:t xml:space="preserve">   </w:t>
            </w:r>
            <w:r w:rsidR="00D96E9E" w:rsidRPr="00736A9A">
              <w:rPr>
                <w:sz w:val="18"/>
                <w:szCs w:val="18"/>
              </w:rPr>
              <w:t xml:space="preserve"> </w:t>
            </w:r>
            <w:bookmarkStart w:id="0" w:name="SAKSNR"/>
            <w:bookmarkEnd w:id="0"/>
            <w:r w:rsidRPr="00736A9A">
              <w:rPr>
                <w:sz w:val="18"/>
                <w:szCs w:val="18"/>
              </w:rPr>
              <w:t>-</w:t>
            </w:r>
            <w:bookmarkStart w:id="1" w:name="NRISAK"/>
            <w:bookmarkEnd w:id="1"/>
          </w:p>
          <w:p w:rsidR="0003251D" w:rsidRDefault="001A3270" w:rsidP="00EF6D4F">
            <w:pPr>
              <w:rPr>
                <w:sz w:val="18"/>
                <w:szCs w:val="18"/>
              </w:rPr>
            </w:pPr>
            <w:r w:rsidRPr="00736A9A">
              <w:rPr>
                <w:sz w:val="18"/>
                <w:szCs w:val="18"/>
              </w:rPr>
              <w:t>Saksbehandler</w:t>
            </w:r>
            <w:r w:rsidR="00D96E9E" w:rsidRPr="00736A9A">
              <w:rPr>
                <w:sz w:val="18"/>
                <w:szCs w:val="18"/>
              </w:rPr>
              <w:t>:</w:t>
            </w:r>
          </w:p>
          <w:p w:rsidR="00736A9A" w:rsidRPr="00540095" w:rsidRDefault="001A3270" w:rsidP="00EF6D4F">
            <w:pPr>
              <w:rPr>
                <w:sz w:val="18"/>
                <w:szCs w:val="18"/>
              </w:rPr>
            </w:pPr>
            <w:r w:rsidRPr="00736A9A">
              <w:rPr>
                <w:sz w:val="18"/>
                <w:szCs w:val="18"/>
              </w:rPr>
              <w:t xml:space="preserve"> </w:t>
            </w:r>
            <w:bookmarkStart w:id="2" w:name="SAKSBEHANDLERNAVN"/>
            <w:bookmarkEnd w:id="2"/>
          </w:p>
        </w:tc>
      </w:tr>
      <w:tr w:rsidR="00EE28D1" w:rsidRPr="00EE28D1" w:rsidTr="00EE28D1">
        <w:trPr>
          <w:gridAfter w:val="1"/>
          <w:wAfter w:w="850" w:type="dxa"/>
          <w:trHeight w:val="375"/>
        </w:trPr>
        <w:tc>
          <w:tcPr>
            <w:tcW w:w="1611" w:type="dxa"/>
            <w:vMerge/>
          </w:tcPr>
          <w:p w:rsidR="001A3270" w:rsidRDefault="001A3270" w:rsidP="00D96E9E"/>
        </w:tc>
        <w:tc>
          <w:tcPr>
            <w:tcW w:w="8346" w:type="dxa"/>
            <w:gridSpan w:val="2"/>
          </w:tcPr>
          <w:p w:rsidR="001A3270" w:rsidRPr="00EE28D1" w:rsidRDefault="001A3270" w:rsidP="00790F46">
            <w:pPr>
              <w:pStyle w:val="Uoff"/>
              <w:rPr>
                <w:color w:val="FF0000"/>
              </w:rPr>
            </w:pPr>
            <w:bookmarkStart w:id="3" w:name="UOFFPARAGRAF"/>
            <w:bookmarkEnd w:id="3"/>
          </w:p>
        </w:tc>
      </w:tr>
    </w:tbl>
    <w:p w:rsidR="002C2290" w:rsidRDefault="002C2290" w:rsidP="00D96E9E">
      <w:pPr>
        <w:pStyle w:val="Luft36"/>
        <w:ind w:right="114"/>
      </w:pPr>
    </w:p>
    <w:p w:rsidR="002C2290" w:rsidRPr="00D94799" w:rsidRDefault="002C2290" w:rsidP="00D96E9E">
      <w:pPr>
        <w:pStyle w:val="Overskrift1"/>
      </w:pPr>
      <w:bookmarkStart w:id="4" w:name="TITTEL"/>
      <w:bookmarkEnd w:id="4"/>
    </w:p>
    <w:p w:rsidR="006A0E78" w:rsidRPr="003C1602" w:rsidRDefault="006A0E78" w:rsidP="00D96E9E">
      <w:pPr>
        <w:pStyle w:val="Luft36"/>
      </w:pPr>
    </w:p>
    <w:tbl>
      <w:tblPr>
        <w:tblStyle w:val="Tabellrutenett"/>
        <w:tblW w:w="8364" w:type="dxa"/>
        <w:tblInd w:w="-157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A0" w:firstRow="1" w:lastRow="0" w:firstColumn="1" w:lastColumn="0" w:noHBand="0" w:noVBand="0"/>
      </w:tblPr>
      <w:tblGrid>
        <w:gridCol w:w="1276"/>
        <w:gridCol w:w="5529"/>
        <w:gridCol w:w="1559"/>
      </w:tblGrid>
      <w:tr w:rsidR="00E900B4" w:rsidRPr="00D96E9E" w:rsidTr="00E900B4">
        <w:tc>
          <w:tcPr>
            <w:tcW w:w="1276" w:type="dxa"/>
            <w:tcBorders>
              <w:top w:val="double" w:sz="4" w:space="0" w:color="auto"/>
            </w:tcBorders>
            <w:shd w:val="clear" w:color="auto" w:fill="auto"/>
          </w:tcPr>
          <w:p w:rsidR="00E900B4" w:rsidRPr="00D96E9E" w:rsidRDefault="00E24858" w:rsidP="00D96E9E">
            <w:pPr>
              <w:rPr>
                <w:b/>
              </w:rPr>
            </w:pPr>
            <w:r>
              <w:rPr>
                <w:b/>
              </w:rPr>
              <w:t>Saks</w:t>
            </w:r>
            <w:r w:rsidR="00E900B4">
              <w:rPr>
                <w:b/>
              </w:rPr>
              <w:t>nr</w:t>
            </w:r>
          </w:p>
        </w:tc>
        <w:tc>
          <w:tcPr>
            <w:tcW w:w="5529" w:type="dxa"/>
            <w:tcBorders>
              <w:top w:val="double" w:sz="4" w:space="0" w:color="auto"/>
            </w:tcBorders>
          </w:tcPr>
          <w:p w:rsidR="00E900B4" w:rsidRPr="00D96E9E" w:rsidRDefault="00E900B4" w:rsidP="00D96E9E">
            <w:pPr>
              <w:rPr>
                <w:b/>
              </w:rPr>
            </w:pPr>
            <w:r w:rsidRPr="00D96E9E">
              <w:rPr>
                <w:b/>
              </w:rPr>
              <w:t>Utvalg</w:t>
            </w:r>
          </w:p>
        </w:tc>
        <w:tc>
          <w:tcPr>
            <w:tcW w:w="1559" w:type="dxa"/>
            <w:tcBorders>
              <w:top w:val="double" w:sz="4" w:space="0" w:color="auto"/>
            </w:tcBorders>
            <w:shd w:val="clear" w:color="auto" w:fill="auto"/>
          </w:tcPr>
          <w:p w:rsidR="00E900B4" w:rsidRPr="00D96E9E" w:rsidRDefault="00E900B4" w:rsidP="00D96E9E">
            <w:pPr>
              <w:rPr>
                <w:b/>
              </w:rPr>
            </w:pPr>
            <w:r w:rsidRPr="00D96E9E">
              <w:rPr>
                <w:b/>
              </w:rPr>
              <w:t>Møtedato</w:t>
            </w:r>
          </w:p>
        </w:tc>
      </w:tr>
      <w:tr w:rsidR="00E900B4" w:rsidTr="00E900B4">
        <w:tc>
          <w:tcPr>
            <w:tcW w:w="1276" w:type="dxa"/>
            <w:shd w:val="clear" w:color="auto" w:fill="auto"/>
          </w:tcPr>
          <w:p w:rsidR="00E900B4" w:rsidRDefault="00E900B4" w:rsidP="00D96E9E">
            <w:bookmarkStart w:id="5" w:name="Saksgang"/>
            <w:bookmarkEnd w:id="5"/>
          </w:p>
        </w:tc>
        <w:tc>
          <w:tcPr>
            <w:tcW w:w="5529" w:type="dxa"/>
          </w:tcPr>
          <w:p w:rsidR="00E900B4" w:rsidRDefault="00E900B4" w:rsidP="00D96E9E"/>
        </w:tc>
        <w:tc>
          <w:tcPr>
            <w:tcW w:w="1559" w:type="dxa"/>
            <w:shd w:val="clear" w:color="auto" w:fill="auto"/>
          </w:tcPr>
          <w:p w:rsidR="00E900B4" w:rsidRDefault="00E900B4" w:rsidP="00D96E9E"/>
        </w:tc>
      </w:tr>
    </w:tbl>
    <w:p w:rsidR="00D113E5" w:rsidRDefault="00D113E5" w:rsidP="00D96E9E">
      <w:pPr>
        <w:pStyle w:val="Luft12"/>
      </w:pPr>
    </w:p>
    <w:p w:rsidR="00A546A9" w:rsidRDefault="00A546A9" w:rsidP="00EE28D1">
      <w:pPr>
        <w:pStyle w:val="Overskrift1"/>
        <w:spacing w:after="240"/>
      </w:pPr>
      <w:r w:rsidRPr="00D96E9E">
        <w:t>Rådmannens innstilling</w:t>
      </w:r>
      <w:r w:rsidR="0018324D">
        <w:t>:</w:t>
      </w:r>
    </w:p>
    <w:p w:rsidR="00B06788" w:rsidRDefault="00B06788" w:rsidP="00B06788"/>
    <w:p w:rsidR="00B06788" w:rsidRDefault="00B06788" w:rsidP="00B06788">
      <w:r>
        <w:fldChar w:fldCharType="begin"/>
      </w:r>
      <w:r>
        <w:instrText xml:space="preserve">  </w:instrText>
      </w:r>
      <w:r>
        <w:fldChar w:fldCharType="end"/>
      </w:r>
    </w:p>
    <w:p w:rsidR="00B06788" w:rsidRDefault="00B06788" w:rsidP="00B06788"/>
    <w:p w:rsidR="00B06788" w:rsidRDefault="00B06788" w:rsidP="00B06788"/>
    <w:p w:rsidR="00B06788" w:rsidRDefault="00B06788" w:rsidP="00B06788"/>
    <w:p w:rsidR="00B06788" w:rsidRPr="00B06788" w:rsidRDefault="00B06788" w:rsidP="00B06788"/>
    <w:p w:rsidR="00287D5F" w:rsidRPr="00287D5F" w:rsidRDefault="00287D5F" w:rsidP="00287D5F">
      <w:pPr>
        <w:pStyle w:val="Overskrift1"/>
        <w:jc w:val="center"/>
        <w:rPr>
          <w:b w:val="0"/>
        </w:rPr>
      </w:pPr>
      <w:r w:rsidRPr="00287D5F">
        <w:rPr>
          <w:b w:val="0"/>
        </w:rPr>
        <w:t>---------------</w:t>
      </w:r>
    </w:p>
    <w:p w:rsidR="00EE28D1" w:rsidRDefault="00EE28D1">
      <w:pPr>
        <w:rPr>
          <w:b/>
          <w:bCs/>
          <w:iCs/>
          <w:sz w:val="24"/>
          <w:szCs w:val="24"/>
        </w:rPr>
      </w:pPr>
      <w:r>
        <w:br w:type="page"/>
      </w:r>
    </w:p>
    <w:p w:rsidR="005D61CD" w:rsidRDefault="005D61CD" w:rsidP="00EE28D1">
      <w:pPr>
        <w:pStyle w:val="Overskrift1"/>
        <w:spacing w:after="240"/>
      </w:pPr>
      <w:r>
        <w:lastRenderedPageBreak/>
        <w:t>Sammendrag</w:t>
      </w:r>
      <w:r w:rsidR="0018324D">
        <w:t>:</w:t>
      </w:r>
    </w:p>
    <w:p w:rsidR="005D61CD" w:rsidRDefault="005D61CD" w:rsidP="005D61CD">
      <w:r>
        <w:fldChar w:fldCharType="begin"/>
      </w:r>
      <w:r>
        <w:instrText xml:space="preserve">  </w:instrText>
      </w:r>
      <w:r>
        <w:fldChar w:fldCharType="end"/>
      </w:r>
    </w:p>
    <w:p w:rsidR="00E71B0D" w:rsidRDefault="00E71B0D" w:rsidP="00EE28D1">
      <w:pPr>
        <w:pStyle w:val="Overskrift1"/>
        <w:spacing w:after="240"/>
      </w:pPr>
      <w:r>
        <w:t>Saks</w:t>
      </w:r>
      <w:r w:rsidR="00B63C04">
        <w:t>opplysninger</w:t>
      </w:r>
      <w:r w:rsidR="0018324D">
        <w:t>:</w:t>
      </w:r>
    </w:p>
    <w:p w:rsidR="00E71B0D" w:rsidRDefault="005D61CD" w:rsidP="00D96E9E">
      <w:r>
        <w:fldChar w:fldCharType="begin"/>
      </w:r>
      <w:r>
        <w:instrText xml:space="preserve">  </w:instrText>
      </w:r>
      <w:r>
        <w:fldChar w:fldCharType="end"/>
      </w:r>
    </w:p>
    <w:p w:rsidR="00E71B0D" w:rsidRDefault="00E71B0D" w:rsidP="00EE28D1">
      <w:pPr>
        <w:pStyle w:val="Overskrift1"/>
        <w:spacing w:after="240"/>
      </w:pPr>
      <w:r>
        <w:t>Vurdering</w:t>
      </w:r>
      <w:r w:rsidR="0018324D">
        <w:t>:</w:t>
      </w:r>
    </w:p>
    <w:p w:rsidR="00E71B0D" w:rsidRDefault="005D61CD" w:rsidP="00D96E9E">
      <w:r>
        <w:fldChar w:fldCharType="begin"/>
      </w:r>
      <w:r>
        <w:instrText xml:space="preserve">  </w:instrText>
      </w:r>
      <w:r>
        <w:fldChar w:fldCharType="end"/>
      </w:r>
    </w:p>
    <w:p w:rsidR="005D61CD" w:rsidRDefault="005D61CD" w:rsidP="00EE28D1">
      <w:pPr>
        <w:pStyle w:val="Overskrift1"/>
        <w:spacing w:after="240"/>
      </w:pPr>
      <w:r>
        <w:t>Konklusjon</w:t>
      </w:r>
      <w:r w:rsidR="0018324D">
        <w:t>:</w:t>
      </w:r>
    </w:p>
    <w:p w:rsidR="00141075" w:rsidRDefault="00273995" w:rsidP="005D61CD">
      <w:r>
        <w:fldChar w:fldCharType="begin"/>
      </w:r>
      <w:r>
        <w:instrText xml:space="preserve">  </w:instrText>
      </w:r>
      <w:r>
        <w:fldChar w:fldCharType="end"/>
      </w:r>
    </w:p>
    <w:p w:rsidR="00287D5F" w:rsidRDefault="00287D5F" w:rsidP="005D61CD"/>
    <w:p w:rsidR="00287D5F" w:rsidRDefault="00287D5F" w:rsidP="005D61CD"/>
    <w:p w:rsidR="005D61CD" w:rsidRDefault="00B06788" w:rsidP="005D61CD">
      <w:r>
        <w:t>Vedlegg:</w:t>
      </w:r>
    </w:p>
    <w:p w:rsidR="00B06788" w:rsidRPr="00287D5F" w:rsidRDefault="00B06788" w:rsidP="005D61CD">
      <w:bookmarkStart w:id="6" w:name="_GoBack"/>
      <w:bookmarkEnd w:id="6"/>
    </w:p>
    <w:sectPr w:rsidR="00B06788" w:rsidRPr="00287D5F" w:rsidSect="00B361AD">
      <w:headerReference w:type="even" r:id="rId11"/>
      <w:pgSz w:w="11906" w:h="16838" w:code="9"/>
      <w:pgMar w:top="680" w:right="1276" w:bottom="1134" w:left="1871" w:header="680" w:footer="68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B2E86" w:rsidRDefault="00BB2E86" w:rsidP="00D96E9E">
      <w:r>
        <w:separator/>
      </w:r>
    </w:p>
    <w:p w:rsidR="00BB2E86" w:rsidRDefault="00BB2E86" w:rsidP="00D96E9E"/>
    <w:p w:rsidR="00BB2E86" w:rsidRDefault="00BB2E86" w:rsidP="00D96E9E"/>
    <w:p w:rsidR="00BB2E86" w:rsidRDefault="00BB2E86" w:rsidP="00D96E9E"/>
    <w:p w:rsidR="00BB2E86" w:rsidRDefault="00BB2E86" w:rsidP="00D96E9E"/>
    <w:p w:rsidR="00BB2E86" w:rsidRDefault="00BB2E86" w:rsidP="00D96E9E"/>
    <w:p w:rsidR="00BB2E86" w:rsidRDefault="00BB2E86" w:rsidP="00D96E9E"/>
    <w:p w:rsidR="00BB2E86" w:rsidRDefault="00BB2E86" w:rsidP="00D96E9E"/>
  </w:endnote>
  <w:endnote w:type="continuationSeparator" w:id="0">
    <w:p w:rsidR="00BB2E86" w:rsidRDefault="00BB2E86" w:rsidP="00D96E9E">
      <w:r>
        <w:continuationSeparator/>
      </w:r>
    </w:p>
    <w:p w:rsidR="00BB2E86" w:rsidRDefault="00BB2E86" w:rsidP="00D96E9E"/>
    <w:p w:rsidR="00BB2E86" w:rsidRDefault="00BB2E86" w:rsidP="00D96E9E"/>
    <w:p w:rsidR="00BB2E86" w:rsidRDefault="00BB2E86" w:rsidP="00D96E9E"/>
    <w:p w:rsidR="00BB2E86" w:rsidRDefault="00BB2E86" w:rsidP="00D96E9E"/>
    <w:p w:rsidR="00BB2E86" w:rsidRDefault="00BB2E86" w:rsidP="00D96E9E"/>
    <w:p w:rsidR="00BB2E86" w:rsidRDefault="00BB2E86" w:rsidP="00D96E9E"/>
    <w:p w:rsidR="00BB2E86" w:rsidRDefault="00BB2E86" w:rsidP="00D96E9E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B2E86" w:rsidRDefault="00BB2E86" w:rsidP="00D96E9E">
      <w:r>
        <w:separator/>
      </w:r>
    </w:p>
    <w:p w:rsidR="00BB2E86" w:rsidRDefault="00BB2E86" w:rsidP="00D96E9E"/>
    <w:p w:rsidR="00BB2E86" w:rsidRDefault="00BB2E86" w:rsidP="00D96E9E"/>
    <w:p w:rsidR="00BB2E86" w:rsidRDefault="00BB2E86" w:rsidP="00D96E9E"/>
    <w:p w:rsidR="00BB2E86" w:rsidRDefault="00BB2E86" w:rsidP="00D96E9E"/>
    <w:p w:rsidR="00BB2E86" w:rsidRDefault="00BB2E86" w:rsidP="00D96E9E"/>
    <w:p w:rsidR="00BB2E86" w:rsidRDefault="00BB2E86" w:rsidP="00D96E9E"/>
    <w:p w:rsidR="00BB2E86" w:rsidRDefault="00BB2E86" w:rsidP="00D96E9E"/>
  </w:footnote>
  <w:footnote w:type="continuationSeparator" w:id="0">
    <w:p w:rsidR="00BB2E86" w:rsidRDefault="00BB2E86" w:rsidP="00D96E9E">
      <w:r>
        <w:continuationSeparator/>
      </w:r>
    </w:p>
    <w:p w:rsidR="00BB2E86" w:rsidRDefault="00BB2E86" w:rsidP="00D96E9E"/>
    <w:p w:rsidR="00BB2E86" w:rsidRDefault="00BB2E86" w:rsidP="00D96E9E"/>
    <w:p w:rsidR="00BB2E86" w:rsidRDefault="00BB2E86" w:rsidP="00D96E9E"/>
    <w:p w:rsidR="00BB2E86" w:rsidRDefault="00BB2E86" w:rsidP="00D96E9E"/>
    <w:p w:rsidR="00BB2E86" w:rsidRDefault="00BB2E86" w:rsidP="00D96E9E"/>
    <w:p w:rsidR="00BB2E86" w:rsidRDefault="00BB2E86" w:rsidP="00D96E9E"/>
    <w:p w:rsidR="00BB2E86" w:rsidRDefault="00BB2E86" w:rsidP="00D96E9E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E2F27" w:rsidRDefault="00FE2F27" w:rsidP="00D96E9E"/>
  <w:p w:rsidR="00FE2F27" w:rsidRDefault="00FE2F27" w:rsidP="00D96E9E"/>
  <w:p w:rsidR="00FE2F27" w:rsidRDefault="00FE2F27" w:rsidP="00D96E9E"/>
  <w:p w:rsidR="00FE2F27" w:rsidRDefault="00FE2F27" w:rsidP="00D96E9E"/>
  <w:p w:rsidR="00FE2F27" w:rsidRDefault="00FE2F27" w:rsidP="00D96E9E"/>
  <w:p w:rsidR="00FE2F27" w:rsidRDefault="00FE2F27" w:rsidP="00D96E9E"/>
  <w:p w:rsidR="00FE2F27" w:rsidRDefault="00FE2F27" w:rsidP="00D96E9E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B1168BA"/>
    <w:multiLevelType w:val="hybridMultilevel"/>
    <w:tmpl w:val="FD624EC8"/>
    <w:lvl w:ilvl="0" w:tplc="0414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4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4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4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4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4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4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4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4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3B2E1F25"/>
    <w:multiLevelType w:val="multilevel"/>
    <w:tmpl w:val="6666D306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ahoma" w:hAnsi="Tahoma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5063001"/>
    <w:multiLevelType w:val="hybridMultilevel"/>
    <w:tmpl w:val="6666D306"/>
    <w:lvl w:ilvl="0" w:tplc="AA202D64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4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4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4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4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B6D5432"/>
    <w:multiLevelType w:val="hybridMultilevel"/>
    <w:tmpl w:val="82BCC9FE"/>
    <w:lvl w:ilvl="0" w:tplc="AA202D64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4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4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4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4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F9D315D"/>
    <w:multiLevelType w:val="hybridMultilevel"/>
    <w:tmpl w:val="FE662C62"/>
    <w:lvl w:ilvl="0" w:tplc="DAEAE208">
      <w:start w:val="38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ahoma" w:eastAsia="Times New Roman" w:hAnsi="Tahoma" w:cs="Tahoma" w:hint="default"/>
      </w:rPr>
    </w:lvl>
    <w:lvl w:ilvl="1" w:tplc="0414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4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4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4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4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E75DF"/>
    <w:rsid w:val="000155AD"/>
    <w:rsid w:val="0003251D"/>
    <w:rsid w:val="00044531"/>
    <w:rsid w:val="00054C49"/>
    <w:rsid w:val="000566AF"/>
    <w:rsid w:val="0007438D"/>
    <w:rsid w:val="0007438F"/>
    <w:rsid w:val="000A02B0"/>
    <w:rsid w:val="000A4226"/>
    <w:rsid w:val="000B24D5"/>
    <w:rsid w:val="000D0FDD"/>
    <w:rsid w:val="000D45FE"/>
    <w:rsid w:val="000D5163"/>
    <w:rsid w:val="000F393F"/>
    <w:rsid w:val="000F3EF8"/>
    <w:rsid w:val="000F67D5"/>
    <w:rsid w:val="00104A04"/>
    <w:rsid w:val="00116BA0"/>
    <w:rsid w:val="00130217"/>
    <w:rsid w:val="00141075"/>
    <w:rsid w:val="001622CC"/>
    <w:rsid w:val="00170A33"/>
    <w:rsid w:val="00173FF3"/>
    <w:rsid w:val="0018324D"/>
    <w:rsid w:val="00195EC8"/>
    <w:rsid w:val="00196877"/>
    <w:rsid w:val="001A135D"/>
    <w:rsid w:val="001A3270"/>
    <w:rsid w:val="001B2851"/>
    <w:rsid w:val="001B5B1D"/>
    <w:rsid w:val="001D21FE"/>
    <w:rsid w:val="001D4A71"/>
    <w:rsid w:val="001E2E1D"/>
    <w:rsid w:val="001E5476"/>
    <w:rsid w:val="001F15CB"/>
    <w:rsid w:val="001F1B9D"/>
    <w:rsid w:val="001F401F"/>
    <w:rsid w:val="00220243"/>
    <w:rsid w:val="002358F8"/>
    <w:rsid w:val="00244E26"/>
    <w:rsid w:val="0024769D"/>
    <w:rsid w:val="00250B12"/>
    <w:rsid w:val="002562A1"/>
    <w:rsid w:val="00257A25"/>
    <w:rsid w:val="002720A7"/>
    <w:rsid w:val="00273995"/>
    <w:rsid w:val="002865DE"/>
    <w:rsid w:val="00287D5F"/>
    <w:rsid w:val="0029132D"/>
    <w:rsid w:val="0029210E"/>
    <w:rsid w:val="002A0765"/>
    <w:rsid w:val="002A4097"/>
    <w:rsid w:val="002B760D"/>
    <w:rsid w:val="002C0D3C"/>
    <w:rsid w:val="002C2290"/>
    <w:rsid w:val="002C6652"/>
    <w:rsid w:val="002D2A6A"/>
    <w:rsid w:val="002E426B"/>
    <w:rsid w:val="002F1C98"/>
    <w:rsid w:val="0030373B"/>
    <w:rsid w:val="00305602"/>
    <w:rsid w:val="00305860"/>
    <w:rsid w:val="00305AD9"/>
    <w:rsid w:val="0034090F"/>
    <w:rsid w:val="00344D71"/>
    <w:rsid w:val="003510EC"/>
    <w:rsid w:val="0035543E"/>
    <w:rsid w:val="003561E1"/>
    <w:rsid w:val="00364770"/>
    <w:rsid w:val="00367769"/>
    <w:rsid w:val="0037330D"/>
    <w:rsid w:val="003913C4"/>
    <w:rsid w:val="003927D9"/>
    <w:rsid w:val="003A23AB"/>
    <w:rsid w:val="003A4C0F"/>
    <w:rsid w:val="003A7058"/>
    <w:rsid w:val="003C1602"/>
    <w:rsid w:val="003D0277"/>
    <w:rsid w:val="003D1E56"/>
    <w:rsid w:val="003E5245"/>
    <w:rsid w:val="00407363"/>
    <w:rsid w:val="00414A86"/>
    <w:rsid w:val="00420851"/>
    <w:rsid w:val="00430408"/>
    <w:rsid w:val="004345A7"/>
    <w:rsid w:val="00434C93"/>
    <w:rsid w:val="004409EE"/>
    <w:rsid w:val="00450A78"/>
    <w:rsid w:val="004661EA"/>
    <w:rsid w:val="00467287"/>
    <w:rsid w:val="00477343"/>
    <w:rsid w:val="00485210"/>
    <w:rsid w:val="004B085C"/>
    <w:rsid w:val="004C414E"/>
    <w:rsid w:val="004E1BCF"/>
    <w:rsid w:val="004E22A4"/>
    <w:rsid w:val="004E75DF"/>
    <w:rsid w:val="004F1F2D"/>
    <w:rsid w:val="004F3247"/>
    <w:rsid w:val="00507BA5"/>
    <w:rsid w:val="00511D8D"/>
    <w:rsid w:val="00514328"/>
    <w:rsid w:val="005146B5"/>
    <w:rsid w:val="00516C07"/>
    <w:rsid w:val="00534E22"/>
    <w:rsid w:val="00540095"/>
    <w:rsid w:val="00540663"/>
    <w:rsid w:val="00540A73"/>
    <w:rsid w:val="00566C18"/>
    <w:rsid w:val="00574458"/>
    <w:rsid w:val="00597508"/>
    <w:rsid w:val="00597EF4"/>
    <w:rsid w:val="005C2EC0"/>
    <w:rsid w:val="005D4510"/>
    <w:rsid w:val="005D59DA"/>
    <w:rsid w:val="005D61CD"/>
    <w:rsid w:val="005D6C56"/>
    <w:rsid w:val="005E428C"/>
    <w:rsid w:val="005F3C82"/>
    <w:rsid w:val="00606BD4"/>
    <w:rsid w:val="00624026"/>
    <w:rsid w:val="00664954"/>
    <w:rsid w:val="0067249A"/>
    <w:rsid w:val="00676688"/>
    <w:rsid w:val="006863C5"/>
    <w:rsid w:val="006A0E78"/>
    <w:rsid w:val="006B539C"/>
    <w:rsid w:val="006C1375"/>
    <w:rsid w:val="006C499F"/>
    <w:rsid w:val="006C7826"/>
    <w:rsid w:val="006F6F29"/>
    <w:rsid w:val="00710091"/>
    <w:rsid w:val="0071353E"/>
    <w:rsid w:val="0073034A"/>
    <w:rsid w:val="00736A9A"/>
    <w:rsid w:val="007378F7"/>
    <w:rsid w:val="00756468"/>
    <w:rsid w:val="00760F53"/>
    <w:rsid w:val="00765ABC"/>
    <w:rsid w:val="007677C3"/>
    <w:rsid w:val="00790F46"/>
    <w:rsid w:val="0079179C"/>
    <w:rsid w:val="007976A9"/>
    <w:rsid w:val="007C39F7"/>
    <w:rsid w:val="007E4772"/>
    <w:rsid w:val="007F0662"/>
    <w:rsid w:val="007F715F"/>
    <w:rsid w:val="00825D0D"/>
    <w:rsid w:val="00835E3C"/>
    <w:rsid w:val="00846D4B"/>
    <w:rsid w:val="008477BD"/>
    <w:rsid w:val="00854646"/>
    <w:rsid w:val="0086014D"/>
    <w:rsid w:val="00860321"/>
    <w:rsid w:val="00866FE3"/>
    <w:rsid w:val="008777D8"/>
    <w:rsid w:val="0089688C"/>
    <w:rsid w:val="008A06D2"/>
    <w:rsid w:val="008B0195"/>
    <w:rsid w:val="008C07CA"/>
    <w:rsid w:val="008C1EE5"/>
    <w:rsid w:val="009041EB"/>
    <w:rsid w:val="00907F3C"/>
    <w:rsid w:val="00926A17"/>
    <w:rsid w:val="009275A1"/>
    <w:rsid w:val="009303F5"/>
    <w:rsid w:val="00936B86"/>
    <w:rsid w:val="00940BB0"/>
    <w:rsid w:val="009508E4"/>
    <w:rsid w:val="009522C5"/>
    <w:rsid w:val="00961E95"/>
    <w:rsid w:val="0096361C"/>
    <w:rsid w:val="0096789F"/>
    <w:rsid w:val="00985772"/>
    <w:rsid w:val="00985920"/>
    <w:rsid w:val="00996130"/>
    <w:rsid w:val="009A6007"/>
    <w:rsid w:val="009B1572"/>
    <w:rsid w:val="009B28F2"/>
    <w:rsid w:val="009C6FA0"/>
    <w:rsid w:val="009E0757"/>
    <w:rsid w:val="009E113D"/>
    <w:rsid w:val="009F1D1D"/>
    <w:rsid w:val="00A02DF6"/>
    <w:rsid w:val="00A04D80"/>
    <w:rsid w:val="00A059D2"/>
    <w:rsid w:val="00A217B4"/>
    <w:rsid w:val="00A266C6"/>
    <w:rsid w:val="00A3213E"/>
    <w:rsid w:val="00A36D7E"/>
    <w:rsid w:val="00A44DD8"/>
    <w:rsid w:val="00A54484"/>
    <w:rsid w:val="00A546A9"/>
    <w:rsid w:val="00AB15ED"/>
    <w:rsid w:val="00AB1B8F"/>
    <w:rsid w:val="00AB5B41"/>
    <w:rsid w:val="00AC29DA"/>
    <w:rsid w:val="00AD133A"/>
    <w:rsid w:val="00AF4864"/>
    <w:rsid w:val="00B03841"/>
    <w:rsid w:val="00B06788"/>
    <w:rsid w:val="00B27C16"/>
    <w:rsid w:val="00B361AD"/>
    <w:rsid w:val="00B37A60"/>
    <w:rsid w:val="00B40816"/>
    <w:rsid w:val="00B41859"/>
    <w:rsid w:val="00B45525"/>
    <w:rsid w:val="00B50132"/>
    <w:rsid w:val="00B50710"/>
    <w:rsid w:val="00B56DB6"/>
    <w:rsid w:val="00B5781E"/>
    <w:rsid w:val="00B63B67"/>
    <w:rsid w:val="00B63C04"/>
    <w:rsid w:val="00B72411"/>
    <w:rsid w:val="00B83366"/>
    <w:rsid w:val="00BB2E86"/>
    <w:rsid w:val="00BB6554"/>
    <w:rsid w:val="00BD4967"/>
    <w:rsid w:val="00BE7A22"/>
    <w:rsid w:val="00C00119"/>
    <w:rsid w:val="00C078D9"/>
    <w:rsid w:val="00C12AF2"/>
    <w:rsid w:val="00C13E49"/>
    <w:rsid w:val="00C1529F"/>
    <w:rsid w:val="00C23953"/>
    <w:rsid w:val="00C24AC5"/>
    <w:rsid w:val="00C3188C"/>
    <w:rsid w:val="00C45570"/>
    <w:rsid w:val="00C52557"/>
    <w:rsid w:val="00C64706"/>
    <w:rsid w:val="00C87F9A"/>
    <w:rsid w:val="00C9615B"/>
    <w:rsid w:val="00C97236"/>
    <w:rsid w:val="00CB6098"/>
    <w:rsid w:val="00CB73D9"/>
    <w:rsid w:val="00CC6ECF"/>
    <w:rsid w:val="00CD7BF7"/>
    <w:rsid w:val="00CE140C"/>
    <w:rsid w:val="00CE70E6"/>
    <w:rsid w:val="00D044AF"/>
    <w:rsid w:val="00D06396"/>
    <w:rsid w:val="00D0780D"/>
    <w:rsid w:val="00D113E5"/>
    <w:rsid w:val="00D13C46"/>
    <w:rsid w:val="00D24BAB"/>
    <w:rsid w:val="00D26A1B"/>
    <w:rsid w:val="00D41DED"/>
    <w:rsid w:val="00D44A28"/>
    <w:rsid w:val="00D46DEF"/>
    <w:rsid w:val="00D52C2E"/>
    <w:rsid w:val="00D60BEB"/>
    <w:rsid w:val="00D76DAA"/>
    <w:rsid w:val="00D80168"/>
    <w:rsid w:val="00D90D9B"/>
    <w:rsid w:val="00D91E88"/>
    <w:rsid w:val="00D94799"/>
    <w:rsid w:val="00D96E9E"/>
    <w:rsid w:val="00DA3776"/>
    <w:rsid w:val="00DE0A91"/>
    <w:rsid w:val="00E24858"/>
    <w:rsid w:val="00E26A45"/>
    <w:rsid w:val="00E35338"/>
    <w:rsid w:val="00E60191"/>
    <w:rsid w:val="00E65FF6"/>
    <w:rsid w:val="00E71B0D"/>
    <w:rsid w:val="00E77939"/>
    <w:rsid w:val="00E87647"/>
    <w:rsid w:val="00E900B4"/>
    <w:rsid w:val="00E96CC5"/>
    <w:rsid w:val="00EA0643"/>
    <w:rsid w:val="00EA17CF"/>
    <w:rsid w:val="00EA56E0"/>
    <w:rsid w:val="00EA57AF"/>
    <w:rsid w:val="00EB08ED"/>
    <w:rsid w:val="00ED2E74"/>
    <w:rsid w:val="00EE28D1"/>
    <w:rsid w:val="00EE3E80"/>
    <w:rsid w:val="00EE753A"/>
    <w:rsid w:val="00EE7C1D"/>
    <w:rsid w:val="00EF6D4F"/>
    <w:rsid w:val="00F3147B"/>
    <w:rsid w:val="00F4060E"/>
    <w:rsid w:val="00F469D7"/>
    <w:rsid w:val="00F46A07"/>
    <w:rsid w:val="00F538B5"/>
    <w:rsid w:val="00F549D2"/>
    <w:rsid w:val="00F563BB"/>
    <w:rsid w:val="00F652C1"/>
    <w:rsid w:val="00F67E68"/>
    <w:rsid w:val="00FB6576"/>
    <w:rsid w:val="00FC0E74"/>
    <w:rsid w:val="00FD199A"/>
    <w:rsid w:val="00FD5E62"/>
    <w:rsid w:val="00FE133B"/>
    <w:rsid w:val="00FE2F27"/>
    <w:rsid w:val="00FF1E1E"/>
    <w:rsid w:val="00FF3E18"/>
    <w:rsid w:val="00FF73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b-N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72F4BB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nb-NO" w:eastAsia="nb-NO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96E9E"/>
    <w:rPr>
      <w:rFonts w:ascii="Arial" w:hAnsi="Arial" w:cs="Arial"/>
      <w:sz w:val="22"/>
      <w:szCs w:val="22"/>
    </w:rPr>
  </w:style>
  <w:style w:type="paragraph" w:styleId="Overskrift1">
    <w:name w:val="heading 1"/>
    <w:basedOn w:val="Overskrift2"/>
    <w:next w:val="Normal"/>
    <w:qFormat/>
    <w:rsid w:val="00D96E9E"/>
    <w:pPr>
      <w:outlineLvl w:val="0"/>
    </w:pPr>
    <w:rPr>
      <w:sz w:val="24"/>
      <w:szCs w:val="24"/>
    </w:rPr>
  </w:style>
  <w:style w:type="paragraph" w:styleId="Overskrift2">
    <w:name w:val="heading 2"/>
    <w:basedOn w:val="Normal"/>
    <w:next w:val="Normal"/>
    <w:qFormat/>
    <w:rsid w:val="0030373B"/>
    <w:pPr>
      <w:keepNext/>
      <w:spacing w:before="240" w:after="120"/>
      <w:outlineLvl w:val="1"/>
    </w:pPr>
    <w:rPr>
      <w:b/>
      <w:bCs/>
      <w:iCs/>
      <w:szCs w:val="28"/>
    </w:rPr>
  </w:style>
  <w:style w:type="paragraph" w:styleId="Overskrift3">
    <w:name w:val="heading 3"/>
    <w:basedOn w:val="Normal"/>
    <w:next w:val="Normal"/>
    <w:autoRedefine/>
    <w:qFormat/>
    <w:rsid w:val="00D13C46"/>
    <w:pPr>
      <w:keepNext/>
      <w:spacing w:before="240" w:after="120"/>
      <w:outlineLvl w:val="2"/>
    </w:pPr>
    <w:rPr>
      <w:bCs/>
      <w:i/>
      <w:szCs w:val="26"/>
    </w:rPr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ig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  <w:style w:type="paragraph" w:styleId="Topptekst">
    <w:name w:val="header"/>
    <w:basedOn w:val="Normal"/>
    <w:rsid w:val="00C24AC5"/>
    <w:pPr>
      <w:tabs>
        <w:tab w:val="center" w:pos="4536"/>
        <w:tab w:val="right" w:pos="9072"/>
      </w:tabs>
    </w:pPr>
    <w:rPr>
      <w:sz w:val="16"/>
    </w:rPr>
  </w:style>
  <w:style w:type="paragraph" w:styleId="Bunntekst">
    <w:name w:val="footer"/>
    <w:basedOn w:val="Normal"/>
    <w:rsid w:val="003927D9"/>
    <w:pPr>
      <w:tabs>
        <w:tab w:val="center" w:pos="4536"/>
        <w:tab w:val="right" w:pos="9072"/>
      </w:tabs>
    </w:pPr>
  </w:style>
  <w:style w:type="table" w:styleId="Tabellrutenett">
    <w:name w:val="Table Grid"/>
    <w:basedOn w:val="Vanligtabell"/>
    <w:rsid w:val="00C1529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idetall">
    <w:name w:val="page number"/>
    <w:basedOn w:val="Standardskriftforavsnitt"/>
    <w:rsid w:val="00485210"/>
  </w:style>
  <w:style w:type="paragraph" w:customStyle="1" w:styleId="Sakstittel1">
    <w:name w:val="Sakstittel1"/>
    <w:basedOn w:val="Overskrift1"/>
    <w:rsid w:val="000F67D5"/>
    <w:pPr>
      <w:spacing w:after="480"/>
    </w:pPr>
  </w:style>
  <w:style w:type="paragraph" w:customStyle="1" w:styleId="Sakstittel2">
    <w:name w:val="Sakstittel2"/>
    <w:basedOn w:val="Overskrift2"/>
    <w:rsid w:val="00E87647"/>
  </w:style>
  <w:style w:type="paragraph" w:styleId="NormalWeb">
    <w:name w:val="Normal (Web)"/>
    <w:basedOn w:val="Normal"/>
    <w:rsid w:val="00940BB0"/>
    <w:pPr>
      <w:spacing w:before="100" w:beforeAutospacing="1" w:after="100" w:afterAutospacing="1"/>
    </w:pPr>
    <w:rPr>
      <w:color w:val="000000"/>
    </w:rPr>
  </w:style>
  <w:style w:type="paragraph" w:customStyle="1" w:styleId="Avsender1">
    <w:name w:val="Avsender 1"/>
    <w:basedOn w:val="Overskrift1"/>
    <w:next w:val="Normal"/>
    <w:rsid w:val="00B5781E"/>
    <w:pPr>
      <w:spacing w:before="80" w:after="80"/>
      <w:jc w:val="both"/>
    </w:pPr>
    <w:rPr>
      <w:sz w:val="32"/>
    </w:rPr>
  </w:style>
  <w:style w:type="paragraph" w:customStyle="1" w:styleId="Avsender2">
    <w:name w:val="Avsender 2"/>
    <w:basedOn w:val="Avsender1"/>
    <w:next w:val="Normal"/>
    <w:rsid w:val="00B5781E"/>
    <w:pPr>
      <w:spacing w:before="0" w:after="0"/>
    </w:pPr>
    <w:rPr>
      <w:sz w:val="28"/>
    </w:rPr>
  </w:style>
  <w:style w:type="paragraph" w:customStyle="1" w:styleId="Avsender3">
    <w:name w:val="Avsender 3"/>
    <w:basedOn w:val="Avsender2"/>
    <w:rsid w:val="00B5781E"/>
    <w:rPr>
      <w:b w:val="0"/>
    </w:rPr>
  </w:style>
  <w:style w:type="paragraph" w:customStyle="1" w:styleId="Luft12">
    <w:name w:val="Luft 12"/>
    <w:basedOn w:val="Normal"/>
    <w:next w:val="Normal"/>
    <w:rsid w:val="00B5781E"/>
    <w:pPr>
      <w:jc w:val="both"/>
    </w:pPr>
    <w:rPr>
      <w:color w:val="C0C0C0"/>
    </w:rPr>
  </w:style>
  <w:style w:type="paragraph" w:customStyle="1" w:styleId="Luft36">
    <w:name w:val="Luft 36"/>
    <w:basedOn w:val="Luft12"/>
    <w:next w:val="Normal"/>
    <w:rsid w:val="00B5781E"/>
    <w:pPr>
      <w:spacing w:before="480"/>
    </w:pPr>
  </w:style>
  <w:style w:type="paragraph" w:customStyle="1" w:styleId="Uoff">
    <w:name w:val="Uoff"/>
    <w:basedOn w:val="Normal"/>
    <w:rsid w:val="00B5781E"/>
    <w:pPr>
      <w:spacing w:before="60"/>
      <w:jc w:val="right"/>
    </w:pPr>
    <w:rPr>
      <w:b/>
    </w:rPr>
  </w:style>
  <w:style w:type="paragraph" w:styleId="Bobletekst">
    <w:name w:val="Balloon Text"/>
    <w:basedOn w:val="Normal"/>
    <w:link w:val="BobletekstTegn"/>
    <w:rsid w:val="00220243"/>
    <w:rPr>
      <w:rFonts w:ascii="Tahoma" w:hAnsi="Tahoma" w:cs="Tahoma"/>
      <w:sz w:val="16"/>
      <w:szCs w:val="16"/>
    </w:rPr>
  </w:style>
  <w:style w:type="character" w:customStyle="1" w:styleId="BobletekstTegn">
    <w:name w:val="Bobletekst Tegn"/>
    <w:basedOn w:val="Standardskriftforavsnitt"/>
    <w:link w:val="Bobletekst"/>
    <w:rsid w:val="00220243"/>
    <w:rPr>
      <w:rFonts w:ascii="Tahoma" w:hAnsi="Tahoma" w:cs="Tahoma"/>
      <w:sz w:val="16"/>
      <w:szCs w:val="16"/>
    </w:rPr>
  </w:style>
  <w:style w:type="paragraph" w:styleId="Listeavsnitt">
    <w:name w:val="List Paragraph"/>
    <w:basedOn w:val="Normal"/>
    <w:uiPriority w:val="34"/>
    <w:qFormat/>
    <w:rsid w:val="00736A9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27F35CA1FFE22049A719428A3D69FDBE" ma:contentTypeVersion="0" ma:contentTypeDescription="Opprett et nytt dokument." ma:contentTypeScope="" ma:versionID="7597c323b168f55a0e8e15038ea63c9c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3e2500873ed525c1cf306a41cba81ed5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nholdstype"/>
        <xsd:element ref="dc:title" minOccurs="0" maxOccurs="1" ma:index="4" ma:displayName="Tit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0A6781C-91C1-4D75-9416-C3E025F08E9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F844B3D-CEBC-4807-983E-F882CBA66C2C}">
  <ds:schemaRefs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CE47A1EC-E791-4CDC-AE29-79FC72E360D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Saksfremlegg - mal</Template>
  <TotalTime>2</TotalTime>
  <Pages>2</Pages>
  <Words>16</Words>
  <Characters>213</Characters>
  <Application>Microsoft Office Word</Application>
  <DocSecurity>0</DocSecurity>
  <Lines>1</Lines>
  <Paragraphs>1</Paragraphs>
  <ScaleCrop>false</ScaleCrop>
  <HeadingPairs>
    <vt:vector size="2" baseType="variant">
      <vt:variant>
        <vt:lpstr>Tittel</vt:lpstr>
      </vt:variant>
      <vt:variant>
        <vt:i4>1</vt:i4>
      </vt:variant>
    </vt:vector>
  </HeadingPairs>
  <TitlesOfParts>
    <vt:vector size="1" baseType="lpstr">
      <vt:lpstr>EVRY</vt:lpstr>
    </vt:vector>
  </TitlesOfParts>
  <Company>Gecko AS</Company>
  <LinksUpToDate>false</LinksUpToDate>
  <CharactersWithSpaces>228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EVRY</dc:title>
  <dc:creator>Thor Kvatningen</dc:creator>
  <cp:lastModifiedBy>Margit Johanne Frømyr</cp:lastModifiedBy>
  <cp:revision>3</cp:revision>
  <cp:lastPrinted>1900-12-31T23:00:00Z</cp:lastPrinted>
  <dcterms:created xsi:type="dcterms:W3CDTF">2020-07-28T13:46:00Z</dcterms:created>
  <dcterms:modified xsi:type="dcterms:W3CDTF">2020-07-28T13:48:00Z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ergeDataFile">
    <vt:lpwstr>C:\EPHORTELOK\1144_DOC.XML</vt:lpwstr>
  </property>
  <property fmtid="{D5CDD505-2E9C-101B-9397-08002B2CF9AE}" pid="3" name="CheckInDocForm">
    <vt:lpwstr>http://localhost/ephorte/shared/aspx/Default/CheckInDocForm.aspx</vt:lpwstr>
  </property>
  <property fmtid="{D5CDD505-2E9C-101B-9397-08002B2CF9AE}" pid="4" name="Level">
    <vt:i4>3</vt:i4>
  </property>
  <property fmtid="{D5CDD505-2E9C-101B-9397-08002B2CF9AE}" pid="5" name="JPID">
    <vt:i4>1051</vt:i4>
  </property>
  <property fmtid="{D5CDD505-2E9C-101B-9397-08002B2CF9AE}" pid="6" name="DokID">
    <vt:i4>1772</vt:i4>
  </property>
  <property fmtid="{D5CDD505-2E9C-101B-9397-08002B2CF9AE}" pid="7" name="VeVersjon">
    <vt:i4>1</vt:i4>
  </property>
  <property fmtid="{D5CDD505-2E9C-101B-9397-08002B2CF9AE}" pid="8" name="VeVariant">
    <vt:lpwstr>P</vt:lpwstr>
  </property>
  <property fmtid="{D5CDD505-2E9C-101B-9397-08002B2CF9AE}" pid="9" name="OpenMode">
    <vt:lpwstr>EditDoc</vt:lpwstr>
  </property>
  <property fmtid="{D5CDD505-2E9C-101B-9397-08002B2CF9AE}" pid="10" name="CurrentUrl">
    <vt:lpwstr>http%3a%2f%2flocalhost%2fephorte%2fshared%2faspx%2fDefault%2fdetails.aspx%3ff%3dViewJP%26LoadDocHandling%3dtrue%26JP_ID%3d1051</vt:lpwstr>
  </property>
  <property fmtid="{D5CDD505-2E9C-101B-9397-08002B2CF9AE}" pid="11" name="WindowName">
    <vt:lpwstr>rbottom</vt:lpwstr>
  </property>
  <property fmtid="{D5CDD505-2E9C-101B-9397-08002B2CF9AE}" pid="12" name="ContentTypeId">
    <vt:lpwstr>0x01010027F35CA1FFE22049A719428A3D69FDBE</vt:lpwstr>
  </property>
</Properties>
</file>