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2173" w:rsidRPr="008E4627" w:rsidRDefault="00C05BDE" w:rsidP="008E4627">
      <w:bookmarkStart w:id="0" w:name="_GoBack"/>
      <w:r w:rsidRPr="00C05BDE">
        <w:rPr>
          <w:noProof/>
          <w:lang w:eastAsia="nb-NO"/>
        </w:rPr>
        <w:drawing>
          <wp:inline distT="0" distB="0" distL="0" distR="0">
            <wp:extent cx="10660380" cy="7562850"/>
            <wp:effectExtent l="0" t="0" r="7620" b="0"/>
            <wp:docPr id="2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19715" cy="76049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192173" w:rsidRPr="008E4627" w:rsidSect="00C50269">
      <w:pgSz w:w="16838" w:h="11906" w:orient="landscape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5B6E"/>
    <w:rsid w:val="00192173"/>
    <w:rsid w:val="00815B6E"/>
    <w:rsid w:val="008E4627"/>
    <w:rsid w:val="00C05BDE"/>
    <w:rsid w:val="00C50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C2DFFC-AC32-4089-888E-AC39D538B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1C788B31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Grong kommune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Tore Kirkedam</dc:creator>
  <cp:keywords/>
  <dc:description/>
  <cp:lastModifiedBy>tore.kirkedam</cp:lastModifiedBy>
  <cp:revision>3</cp:revision>
  <dcterms:created xsi:type="dcterms:W3CDTF">2019-04-08T07:29:00Z</dcterms:created>
  <dcterms:modified xsi:type="dcterms:W3CDTF">2019-04-08T07:31:00Z</dcterms:modified>
</cp:coreProperties>
</file>