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4882C" w14:textId="77777777" w:rsidR="00F469FF" w:rsidRDefault="00F2004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</w:t>
      </w:r>
      <w:r>
        <w:rPr>
          <w:b/>
        </w:rPr>
        <w:tab/>
        <w:t>UNNTATT OFFENTLIGHET</w:t>
      </w:r>
    </w:p>
    <w:p w14:paraId="35C4882D" w14:textId="77777777" w:rsidR="00F20047" w:rsidRDefault="00F20047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Offl. § 13/fvl. § 13</w:t>
      </w:r>
    </w:p>
    <w:p w14:paraId="35C4882E" w14:textId="77777777" w:rsidR="00F20047" w:rsidRPr="00F20047" w:rsidRDefault="00F20047">
      <w:pPr>
        <w:rPr>
          <w:b/>
        </w:rPr>
      </w:pPr>
    </w:p>
    <w:p w14:paraId="35C4882F" w14:textId="77777777" w:rsidR="00F469FF" w:rsidRDefault="00F469FF">
      <w:pPr>
        <w:jc w:val="center"/>
        <w:rPr>
          <w:sz w:val="36"/>
        </w:rPr>
      </w:pPr>
      <w:r>
        <w:rPr>
          <w:b/>
          <w:sz w:val="36"/>
        </w:rPr>
        <w:t>ARBEIDSAVTALE OM MIDLERTIDIG TILSETTING</w:t>
      </w:r>
    </w:p>
    <w:p w14:paraId="35C48830" w14:textId="77777777" w:rsidR="00F469FF" w:rsidRDefault="00F469FF"/>
    <w:p w14:paraId="35C48831" w14:textId="77777777" w:rsidR="00F469FF" w:rsidRDefault="00F469FF">
      <w:pPr>
        <w:rPr>
          <w:sz w:val="22"/>
        </w:rPr>
      </w:pPr>
      <w:r>
        <w:rPr>
          <w:sz w:val="22"/>
        </w:rPr>
        <w:t>Denne midlertidige arbeidsavtalen inngås mellom Vest-Agder Fylkeskommune og</w:t>
      </w:r>
    </w:p>
    <w:p w14:paraId="35C48832" w14:textId="77777777" w:rsidR="00F469FF" w:rsidRDefault="00F469FF">
      <w:pPr>
        <w:rPr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851"/>
        <w:gridCol w:w="992"/>
        <w:gridCol w:w="7"/>
        <w:gridCol w:w="1552"/>
        <w:gridCol w:w="7"/>
        <w:gridCol w:w="2261"/>
        <w:gridCol w:w="7"/>
        <w:gridCol w:w="1694"/>
        <w:gridCol w:w="1560"/>
      </w:tblGrid>
      <w:tr w:rsidR="00F469FF" w14:paraId="35C48838" w14:textId="77777777">
        <w:trPr>
          <w:cantSplit/>
        </w:trPr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33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Navn</w:t>
            </w:r>
          </w:p>
        </w:tc>
        <w:tc>
          <w:tcPr>
            <w:tcW w:w="5670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35C48834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0" w:name="Tekst2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bookmarkStart w:id="1" w:name="_GoBack"/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bookmarkEnd w:id="1"/>
            <w:r>
              <w:rPr>
                <w:i/>
                <w:sz w:val="22"/>
              </w:rPr>
              <w:fldChar w:fldCharType="end"/>
            </w:r>
            <w:bookmarkEnd w:id="0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  <w:p w14:paraId="35C48835" w14:textId="77777777" w:rsidR="00F469FF" w:rsidRDefault="00F469FF">
            <w:pPr>
              <w:rPr>
                <w:sz w:val="22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36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 xml:space="preserve"> Fødselsnummer: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37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2" w:name="Tekst3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2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469FF" w14:paraId="35C4883E" w14:textId="77777777">
        <w:trPr>
          <w:cantSplit/>
        </w:trPr>
        <w:tc>
          <w:tcPr>
            <w:tcW w:w="26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39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Arbeidsstedet er for tiden</w:t>
            </w:r>
          </w:p>
        </w:tc>
        <w:tc>
          <w:tcPr>
            <w:tcW w:w="3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3A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3" w:name="Tekst4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3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  <w:p w14:paraId="35C4883B" w14:textId="77777777" w:rsidR="00F469FF" w:rsidRDefault="00F469FF">
            <w:pPr>
              <w:rPr>
                <w:sz w:val="22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3C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Tiltredelsesdato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3D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4" w:name="Tekst5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4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469FF" w14:paraId="35C48847" w14:textId="77777777">
        <w:trPr>
          <w:cantSplit/>
        </w:trPr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3F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Stillingskode</w:t>
            </w:r>
          </w:p>
        </w:tc>
        <w:tc>
          <w:tcPr>
            <w:tcW w:w="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40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5" w:name="Tekst6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5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41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Stillings-</w:t>
            </w:r>
          </w:p>
          <w:p w14:paraId="35C48842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betegnelse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43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6" w:name="Tekst7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6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44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Lønns-</w:t>
            </w:r>
          </w:p>
          <w:p w14:paraId="35C48845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ansiennitet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46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7" w:name="Tekst8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7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469FF" w14:paraId="35C4884E" w14:textId="77777777">
        <w:trPr>
          <w:cantSplit/>
        </w:trPr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48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Stillingsstørrelse</w:t>
            </w:r>
          </w:p>
        </w:tc>
        <w:tc>
          <w:tcPr>
            <w:tcW w:w="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49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8" w:name="Tekst9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8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4A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Årslønn i stilling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4B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9" w:name="Tekst10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9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4C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Årslønn i 100 % stilling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4D" w14:textId="77777777" w:rsidR="00F469FF" w:rsidRDefault="00F469FF">
            <w:pPr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10" w:name="Tekst11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10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469FF" w14:paraId="35C48853" w14:textId="77777777">
        <w:trPr>
          <w:cantSplit/>
        </w:trPr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4F" w14:textId="77777777" w:rsidR="00F469FF" w:rsidRDefault="00F469FF">
            <w:pPr>
              <w:ind w:right="425"/>
              <w:rPr>
                <w:sz w:val="22"/>
              </w:rPr>
            </w:pPr>
            <w:r>
              <w:rPr>
                <w:sz w:val="22"/>
              </w:rPr>
              <w:t>Faste tillegg</w:t>
            </w:r>
          </w:p>
          <w:p w14:paraId="35C48850" w14:textId="77777777" w:rsidR="00F469FF" w:rsidRDefault="00F469FF">
            <w:pPr>
              <w:ind w:right="425"/>
              <w:rPr>
                <w:sz w:val="22"/>
              </w:rPr>
            </w:pP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51" w14:textId="77777777" w:rsidR="00F469FF" w:rsidRDefault="00F469FF">
            <w:pPr>
              <w:ind w:right="425"/>
              <w:rPr>
                <w:sz w:val="22"/>
              </w:rPr>
            </w:pPr>
            <w:r>
              <w:rPr>
                <w:sz w:val="16"/>
              </w:rPr>
              <w:t xml:space="preserve">                            Tillegg for turnus, vakt etc utbetales etter de til enhver tid gjeldende arbeidsplaner</w:t>
            </w:r>
            <w:r>
              <w:rPr>
                <w:sz w:val="22"/>
              </w:rPr>
              <w:t xml:space="preserve"> </w:t>
            </w:r>
          </w:p>
          <w:p w14:paraId="35C48852" w14:textId="77777777" w:rsidR="00F469FF" w:rsidRDefault="00F469FF">
            <w:pPr>
              <w:ind w:right="425"/>
              <w:rPr>
                <w:sz w:val="16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2"/>
                  <w:enabled/>
                  <w:calcOnExit w:val="0"/>
                  <w:textInput/>
                </w:ffData>
              </w:fldChar>
            </w:r>
            <w:bookmarkStart w:id="11" w:name="Tekst12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11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469FF" w14:paraId="35C48856" w14:textId="77777777">
        <w:trPr>
          <w:cantSplit/>
        </w:trPr>
        <w:tc>
          <w:tcPr>
            <w:tcW w:w="1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54" w14:textId="77777777" w:rsidR="00F469FF" w:rsidRDefault="00F469FF">
            <w:pPr>
              <w:ind w:right="425"/>
              <w:rPr>
                <w:sz w:val="22"/>
              </w:rPr>
            </w:pPr>
            <w:r>
              <w:rPr>
                <w:sz w:val="22"/>
              </w:rPr>
              <w:t>Andre forhold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55" w14:textId="77777777" w:rsidR="00F469FF" w:rsidRDefault="00F469FF">
            <w:pPr>
              <w:ind w:right="425"/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bookmarkStart w:id="12" w:name="Tekst13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12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469FF" w14:paraId="35C4885A" w14:textId="77777777">
        <w:trPr>
          <w:cantSplit/>
        </w:trPr>
        <w:tc>
          <w:tcPr>
            <w:tcW w:w="26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57" w14:textId="77777777" w:rsidR="00F469FF" w:rsidRDefault="00F469FF">
            <w:pPr>
              <w:ind w:right="425"/>
              <w:rPr>
                <w:sz w:val="22"/>
              </w:rPr>
            </w:pPr>
            <w:r>
              <w:rPr>
                <w:sz w:val="22"/>
              </w:rPr>
              <w:t>Arbeidsavtalen er knyttet til følgende midlertidige arbeidsoppgaver,</w:t>
            </w:r>
          </w:p>
          <w:p w14:paraId="35C48858" w14:textId="77777777" w:rsidR="00F469FF" w:rsidRDefault="006530F3">
            <w:pPr>
              <w:ind w:right="425"/>
              <w:rPr>
                <w:sz w:val="22"/>
              </w:rPr>
            </w:pPr>
            <w:r>
              <w:rPr>
                <w:sz w:val="22"/>
              </w:rPr>
              <w:t>jfr Arbeidsmiljølovens § 14-9.</w:t>
            </w:r>
            <w:r w:rsidR="00F469FF">
              <w:rPr>
                <w:sz w:val="22"/>
              </w:rPr>
              <w:t xml:space="preserve">1a) </w:t>
            </w:r>
          </w:p>
        </w:tc>
        <w:tc>
          <w:tcPr>
            <w:tcW w:w="7087" w:type="dxa"/>
            <w:gridSpan w:val="7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59" w14:textId="77777777" w:rsidR="00F469FF" w:rsidRDefault="00F469FF">
            <w:pPr>
              <w:ind w:right="425"/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bookmarkStart w:id="13" w:name="Tekst14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13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  <w:tr w:rsidR="00F469FF" w14:paraId="35C4885E" w14:textId="77777777">
        <w:trPr>
          <w:cantSplit/>
        </w:trPr>
        <w:tc>
          <w:tcPr>
            <w:tcW w:w="26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5B" w14:textId="77777777" w:rsidR="00F469FF" w:rsidRDefault="00F469FF">
            <w:pPr>
              <w:ind w:right="425"/>
              <w:rPr>
                <w:sz w:val="22"/>
              </w:rPr>
            </w:pPr>
            <w:r>
              <w:rPr>
                <w:sz w:val="22"/>
              </w:rPr>
              <w:t>Dato for når arbeids-avtalen opphører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5C" w14:textId="77777777" w:rsidR="00F469FF" w:rsidRDefault="00F469FF">
            <w:pPr>
              <w:ind w:right="425"/>
              <w:rPr>
                <w:sz w:val="22"/>
              </w:rPr>
            </w:pPr>
            <w:r>
              <w:rPr>
                <w:i/>
                <w:sz w:val="22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bookmarkStart w:id="14" w:name="Tekst15"/>
            <w:r>
              <w:rPr>
                <w:i/>
                <w:sz w:val="22"/>
              </w:rPr>
              <w:instrText xml:space="preserve"> FORMTEXT </w:instrText>
            </w:r>
            <w:r>
              <w:rPr>
                <w:i/>
                <w:sz w:val="22"/>
              </w:rPr>
            </w:r>
            <w:r>
              <w:rPr>
                <w:i/>
                <w:sz w:val="22"/>
              </w:rPr>
              <w:fldChar w:fldCharType="separate"/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noProof/>
                <w:sz w:val="22"/>
              </w:rPr>
              <w:t> </w:t>
            </w:r>
            <w:r>
              <w:rPr>
                <w:i/>
                <w:sz w:val="22"/>
              </w:rPr>
              <w:fldChar w:fldCharType="end"/>
            </w:r>
            <w:bookmarkEnd w:id="14"/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  <w:tc>
          <w:tcPr>
            <w:tcW w:w="552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5D" w14:textId="77777777" w:rsidR="00F469FF" w:rsidRDefault="00F469FF">
            <w:pPr>
              <w:ind w:right="425"/>
              <w:rPr>
                <w:sz w:val="22"/>
              </w:rPr>
            </w:pPr>
            <w:r>
              <w:rPr>
                <w:sz w:val="22"/>
              </w:rPr>
              <w:t>Arbeidsavtalen opphører uten oppsigelse ved denne dato, eller når det bestemte arbeidet er avsluttet</w:t>
            </w:r>
            <w:r>
              <w:rPr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fldChar w:fldCharType="begin"/>
            </w:r>
            <w:r>
              <w:rPr>
                <w:i/>
                <w:sz w:val="22"/>
              </w:rPr>
              <w:fldChar w:fldCharType="end"/>
            </w:r>
          </w:p>
        </w:tc>
      </w:tr>
    </w:tbl>
    <w:p w14:paraId="35C4885F" w14:textId="77777777" w:rsidR="00F469FF" w:rsidRDefault="00F469FF">
      <w:pPr>
        <w:ind w:right="425"/>
        <w:rPr>
          <w:sz w:val="22"/>
        </w:rPr>
      </w:pPr>
    </w:p>
    <w:p w14:paraId="35C48860" w14:textId="77777777" w:rsidR="00F469FF" w:rsidRDefault="00F469FF">
      <w:pPr>
        <w:rPr>
          <w:sz w:val="22"/>
        </w:rPr>
      </w:pPr>
      <w:r>
        <w:rPr>
          <w:b/>
          <w:sz w:val="22"/>
        </w:rPr>
        <w:t xml:space="preserve">Pensjon: </w:t>
      </w:r>
      <w:r>
        <w:rPr>
          <w:sz w:val="22"/>
        </w:rPr>
        <w:t xml:space="preserve">Det trekkes pensjonsinnskudd etter reglene i </w:t>
      </w:r>
      <w:r w:rsidR="003A6D08">
        <w:rPr>
          <w:sz w:val="22"/>
        </w:rPr>
        <w:t>Hovedtariffavtalen.</w:t>
      </w:r>
      <w:r>
        <w:rPr>
          <w:sz w:val="22"/>
        </w:rPr>
        <w:t>.</w:t>
      </w:r>
    </w:p>
    <w:p w14:paraId="35C48861" w14:textId="77777777" w:rsidR="00F469FF" w:rsidRDefault="00F469FF">
      <w:pPr>
        <w:rPr>
          <w:sz w:val="22"/>
        </w:rPr>
      </w:pPr>
      <w:r>
        <w:rPr>
          <w:b/>
          <w:sz w:val="22"/>
        </w:rPr>
        <w:t xml:space="preserve">Lønnsutbetaling: </w:t>
      </w:r>
      <w:r>
        <w:rPr>
          <w:sz w:val="22"/>
        </w:rPr>
        <w:t>Dato for lønnsutbetaling er 12. i hver måned. Feriepenger utbetales i juni måned.</w:t>
      </w:r>
    </w:p>
    <w:p w14:paraId="35C48862" w14:textId="77777777" w:rsidR="00F469FF" w:rsidRDefault="00F469FF">
      <w:pPr>
        <w:rPr>
          <w:sz w:val="22"/>
        </w:rPr>
      </w:pPr>
      <w:r>
        <w:rPr>
          <w:sz w:val="22"/>
        </w:rPr>
        <w:t>Ved feil utbetalt lønn kan fylkeskommunen foreta de nødvendige justeringer neste lønningsdag.</w:t>
      </w:r>
    </w:p>
    <w:p w14:paraId="35C48863" w14:textId="77777777" w:rsidR="00F469FF" w:rsidRDefault="00F469FF">
      <w:pPr>
        <w:rPr>
          <w:sz w:val="22"/>
        </w:rPr>
      </w:pPr>
      <w:r>
        <w:rPr>
          <w:b/>
          <w:sz w:val="22"/>
        </w:rPr>
        <w:t>Arbeidstid:</w:t>
      </w:r>
      <w:r>
        <w:rPr>
          <w:sz w:val="22"/>
        </w:rPr>
        <w:t xml:space="preserve"> Normalarbeidstid i henhold til gjeldende tariffavtale og arbeidsplan.</w:t>
      </w:r>
      <w:r w:rsidR="006530F3">
        <w:rPr>
          <w:sz w:val="22"/>
        </w:rPr>
        <w:t xml:space="preserve">  Pauser i samsvar med AML § 10-9.</w:t>
      </w:r>
    </w:p>
    <w:p w14:paraId="35C48864" w14:textId="77777777" w:rsidR="00F469FF" w:rsidRDefault="00F469FF">
      <w:pPr>
        <w:rPr>
          <w:sz w:val="22"/>
        </w:rPr>
      </w:pPr>
      <w:r>
        <w:rPr>
          <w:b/>
          <w:sz w:val="22"/>
        </w:rPr>
        <w:t>Ferie:</w:t>
      </w:r>
      <w:r>
        <w:rPr>
          <w:sz w:val="22"/>
        </w:rPr>
        <w:t xml:space="preserve"> Ferie og feriepenger i henhold til gjeldende ferielov og tariffavtale.</w:t>
      </w:r>
    </w:p>
    <w:p w14:paraId="35C48865" w14:textId="77777777" w:rsidR="00F469FF" w:rsidRDefault="00F469FF">
      <w:pPr>
        <w:rPr>
          <w:sz w:val="22"/>
        </w:rPr>
      </w:pPr>
      <w:r>
        <w:rPr>
          <w:b/>
          <w:sz w:val="22"/>
        </w:rPr>
        <w:t>Oppsigelsesfrister ellers:</w:t>
      </w:r>
      <w:r>
        <w:rPr>
          <w:sz w:val="22"/>
        </w:rPr>
        <w:t xml:space="preserve"> </w:t>
      </w:r>
      <w:r w:rsidR="00976F00">
        <w:rPr>
          <w:sz w:val="22"/>
        </w:rPr>
        <w:t>I he</w:t>
      </w:r>
      <w:r w:rsidR="006530F3">
        <w:rPr>
          <w:sz w:val="22"/>
        </w:rPr>
        <w:t>nhold til AML § 15-3 / Hovedtariffavtalen § 3.</w:t>
      </w:r>
      <w:r w:rsidR="00976F00">
        <w:rPr>
          <w:sz w:val="22"/>
        </w:rPr>
        <w:t xml:space="preserve"> </w:t>
      </w:r>
      <w:r>
        <w:rPr>
          <w:sz w:val="22"/>
        </w:rPr>
        <w:t>Ved midlertidig tilsetting i mer enn ett år skal det alltid varsles 1 måned før fratredelsestidspunktet. Ellers gjelder en gjensidig oppsigelsesfrist på 1 måned fra oppsigelsestidspunktet, men 14 dager dersom arbeidet er av mindre enn 2 måneders varighet.</w:t>
      </w:r>
    </w:p>
    <w:p w14:paraId="35C48866" w14:textId="77777777" w:rsidR="00F469FF" w:rsidRDefault="00F469FF">
      <w:pPr>
        <w:tabs>
          <w:tab w:val="left" w:pos="8931"/>
        </w:tabs>
        <w:ind w:right="425"/>
        <w:rPr>
          <w:b/>
          <w:sz w:val="22"/>
        </w:rPr>
      </w:pPr>
      <w:r>
        <w:rPr>
          <w:b/>
          <w:sz w:val="22"/>
        </w:rPr>
        <w:t xml:space="preserve">Taushetsplikt: </w:t>
      </w:r>
      <w:r>
        <w:rPr>
          <w:sz w:val="22"/>
        </w:rPr>
        <w:t>Enhver som utfører tjeneste eller arbeid for Vest-Agder fylkeskommune har taushetsplikt etter reglene i forvaltningslovens §§ 13a-e og i særlovsbestemmelser.</w:t>
      </w:r>
    </w:p>
    <w:p w14:paraId="35C48867" w14:textId="77777777" w:rsidR="00F469FF" w:rsidRDefault="00F469FF">
      <w:pPr>
        <w:tabs>
          <w:tab w:val="left" w:pos="8931"/>
        </w:tabs>
        <w:ind w:right="425"/>
        <w:rPr>
          <w:sz w:val="22"/>
        </w:rPr>
      </w:pPr>
      <w:r>
        <w:rPr>
          <w:b/>
          <w:sz w:val="22"/>
        </w:rPr>
        <w:t>Tariffavtaler/reglementer:</w:t>
      </w:r>
      <w:r>
        <w:rPr>
          <w:sz w:val="22"/>
        </w:rPr>
        <w:t xml:space="preserve"> Arbeidsforholdet reguleres av den til enhver tid gjeldende Hovedtariffavtale, Hovedavtale og sentrale tariffavtaler, samt lokale avtaler med hjemmel i tariffavtale. Arbeidsforholdet reguleres ellers av de til enhver tid gjeldende reglementer for Vest-Agder fylkeskommune.</w:t>
      </w:r>
    </w:p>
    <w:p w14:paraId="35C48868" w14:textId="77777777" w:rsidR="00F469FF" w:rsidRDefault="00F469FF">
      <w:pPr>
        <w:tabs>
          <w:tab w:val="left" w:pos="8931"/>
        </w:tabs>
        <w:ind w:right="425"/>
        <w:rPr>
          <w:sz w:val="22"/>
        </w:rPr>
      </w:pPr>
    </w:p>
    <w:p w14:paraId="35C48869" w14:textId="77777777" w:rsidR="00F469FF" w:rsidRDefault="00F469FF">
      <w:pPr>
        <w:tabs>
          <w:tab w:val="left" w:pos="8931"/>
        </w:tabs>
        <w:ind w:right="425"/>
        <w:rPr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3260"/>
        <w:gridCol w:w="1418"/>
        <w:gridCol w:w="3401"/>
      </w:tblGrid>
      <w:tr w:rsidR="00F469FF" w14:paraId="35C4886E" w14:textId="77777777">
        <w:trPr>
          <w:cantSplit/>
        </w:trPr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6A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Sted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6B" w14:textId="77777777" w:rsidR="00F469FF" w:rsidRPr="005A3EBD" w:rsidRDefault="00F469FF">
            <w:pPr>
              <w:rPr>
                <w:i/>
                <w:sz w:val="22"/>
              </w:rPr>
            </w:pPr>
            <w:r w:rsidRPr="005A3EBD">
              <w:rPr>
                <w:i/>
                <w:sz w:val="22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bookmarkStart w:id="15" w:name="Tekst16"/>
            <w:r w:rsidRPr="005A3EBD">
              <w:rPr>
                <w:i/>
                <w:sz w:val="22"/>
              </w:rPr>
              <w:instrText xml:space="preserve"> FORMTEXT </w:instrText>
            </w:r>
            <w:r w:rsidRPr="005A3EBD">
              <w:rPr>
                <w:i/>
                <w:sz w:val="22"/>
              </w:rPr>
            </w:r>
            <w:r w:rsidRPr="005A3EBD">
              <w:rPr>
                <w:i/>
                <w:sz w:val="22"/>
              </w:rPr>
              <w:fldChar w:fldCharType="separate"/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sz w:val="22"/>
              </w:rPr>
              <w:fldChar w:fldCharType="end"/>
            </w:r>
            <w:bookmarkEnd w:id="15"/>
            <w:r w:rsidRPr="005A3EBD">
              <w:rPr>
                <w:i/>
                <w:sz w:val="22"/>
              </w:rPr>
              <w:fldChar w:fldCharType="begin"/>
            </w:r>
            <w:r w:rsidRPr="005A3EBD">
              <w:rPr>
                <w:i/>
                <w:sz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6C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Dato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6D" w14:textId="77777777" w:rsidR="00F469FF" w:rsidRDefault="005A3EBD">
            <w:pPr>
              <w:rPr>
                <w:sz w:val="22"/>
              </w:rPr>
            </w:pPr>
            <w:r w:rsidRPr="005A3EBD">
              <w:rPr>
                <w:i/>
                <w:sz w:val="22"/>
              </w:rPr>
              <w:fldChar w:fldCharType="begin">
                <w:ffData>
                  <w:name w:val="Tekst18"/>
                  <w:enabled/>
                  <w:calcOnExit w:val="0"/>
                  <w:textInput/>
                </w:ffData>
              </w:fldChar>
            </w:r>
            <w:r w:rsidRPr="005A3EBD">
              <w:rPr>
                <w:i/>
                <w:sz w:val="22"/>
              </w:rPr>
              <w:instrText xml:space="preserve"> FORMTEXT </w:instrText>
            </w:r>
            <w:r w:rsidRPr="005A3EBD">
              <w:rPr>
                <w:i/>
                <w:sz w:val="22"/>
              </w:rPr>
            </w:r>
            <w:r w:rsidRPr="005A3EBD">
              <w:rPr>
                <w:i/>
                <w:sz w:val="22"/>
              </w:rPr>
              <w:fldChar w:fldCharType="separate"/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sz w:val="22"/>
              </w:rPr>
              <w:fldChar w:fldCharType="end"/>
            </w:r>
          </w:p>
        </w:tc>
      </w:tr>
      <w:tr w:rsidR="00F469FF" w14:paraId="35C4887C" w14:textId="77777777">
        <w:trPr>
          <w:cantSplit/>
        </w:trPr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6F" w14:textId="77777777" w:rsidR="00F469FF" w:rsidRDefault="00F469FF">
            <w:pPr>
              <w:rPr>
                <w:sz w:val="22"/>
              </w:rPr>
            </w:pPr>
          </w:p>
          <w:p w14:paraId="35C48870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For Vest-Agder fylkeskommune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71" w14:textId="77777777" w:rsidR="00F469FF" w:rsidRDefault="00F469FF">
            <w:pPr>
              <w:rPr>
                <w:sz w:val="22"/>
              </w:rPr>
            </w:pPr>
          </w:p>
          <w:p w14:paraId="35C48872" w14:textId="77777777" w:rsidR="00197D72" w:rsidRDefault="00197D72">
            <w:pPr>
              <w:rPr>
                <w:sz w:val="22"/>
              </w:rPr>
            </w:pPr>
          </w:p>
          <w:p w14:paraId="35C48873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fldChar w:fldCharType="end"/>
            </w:r>
          </w:p>
          <w:p w14:paraId="35C48874" w14:textId="77777777" w:rsidR="00F469FF" w:rsidRPr="005A3EBD" w:rsidRDefault="00F469FF">
            <w:pPr>
              <w:rPr>
                <w:i/>
                <w:sz w:val="22"/>
              </w:rPr>
            </w:pPr>
            <w:r w:rsidRPr="005A3EBD">
              <w:rPr>
                <w:i/>
                <w:sz w:val="22"/>
              </w:rPr>
              <w:fldChar w:fldCharType="begin">
                <w:ffData>
                  <w:name w:val="Tekst17"/>
                  <w:enabled/>
                  <w:calcOnExit w:val="0"/>
                  <w:textInput/>
                </w:ffData>
              </w:fldChar>
            </w:r>
            <w:bookmarkStart w:id="16" w:name="Tekst17"/>
            <w:r w:rsidRPr="005A3EBD">
              <w:rPr>
                <w:i/>
                <w:sz w:val="22"/>
              </w:rPr>
              <w:instrText xml:space="preserve"> FORMTEXT </w:instrText>
            </w:r>
            <w:r w:rsidRPr="005A3EBD">
              <w:rPr>
                <w:i/>
                <w:sz w:val="22"/>
              </w:rPr>
            </w:r>
            <w:r w:rsidRPr="005A3EBD">
              <w:rPr>
                <w:i/>
                <w:sz w:val="22"/>
              </w:rPr>
              <w:fldChar w:fldCharType="separate"/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sz w:val="22"/>
              </w:rPr>
              <w:fldChar w:fldCharType="end"/>
            </w:r>
            <w:bookmarkEnd w:id="16"/>
          </w:p>
          <w:p w14:paraId="35C48875" w14:textId="77777777" w:rsidR="00F469FF" w:rsidRDefault="00F469FF">
            <w:pPr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C48876" w14:textId="77777777" w:rsidR="00F469FF" w:rsidRDefault="00F469FF">
            <w:pPr>
              <w:rPr>
                <w:sz w:val="22"/>
              </w:rPr>
            </w:pPr>
          </w:p>
          <w:p w14:paraId="35C48877" w14:textId="77777777" w:rsidR="00F469FF" w:rsidRDefault="00F469FF">
            <w:pPr>
              <w:rPr>
                <w:sz w:val="22"/>
              </w:rPr>
            </w:pPr>
            <w:r>
              <w:rPr>
                <w:sz w:val="22"/>
              </w:rPr>
              <w:t>Arbeidstaker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48878" w14:textId="77777777" w:rsidR="00F469FF" w:rsidRDefault="00F469FF">
            <w:pPr>
              <w:rPr>
                <w:sz w:val="22"/>
              </w:rPr>
            </w:pPr>
          </w:p>
          <w:p w14:paraId="35C48879" w14:textId="77777777" w:rsidR="00F469FF" w:rsidRDefault="00F469FF">
            <w:pPr>
              <w:rPr>
                <w:sz w:val="22"/>
              </w:rPr>
            </w:pPr>
          </w:p>
          <w:p w14:paraId="35C4887A" w14:textId="77777777" w:rsidR="00197D72" w:rsidRDefault="00197D72">
            <w:pPr>
              <w:rPr>
                <w:sz w:val="22"/>
              </w:rPr>
            </w:pPr>
          </w:p>
          <w:p w14:paraId="35C4887B" w14:textId="77777777" w:rsidR="00F469FF" w:rsidRPr="005A3EBD" w:rsidRDefault="00F469FF">
            <w:pPr>
              <w:rPr>
                <w:i/>
                <w:sz w:val="22"/>
              </w:rPr>
            </w:pPr>
            <w:r w:rsidRPr="005A3EBD">
              <w:rPr>
                <w:i/>
                <w:sz w:val="22"/>
              </w:rPr>
              <w:fldChar w:fldCharType="begin">
                <w:ffData>
                  <w:name w:val="Tekst18"/>
                  <w:enabled/>
                  <w:calcOnExit w:val="0"/>
                  <w:textInput/>
                </w:ffData>
              </w:fldChar>
            </w:r>
            <w:bookmarkStart w:id="17" w:name="Tekst18"/>
            <w:r w:rsidRPr="005A3EBD">
              <w:rPr>
                <w:i/>
                <w:sz w:val="22"/>
              </w:rPr>
              <w:instrText xml:space="preserve"> FORMTEXT </w:instrText>
            </w:r>
            <w:r w:rsidRPr="005A3EBD">
              <w:rPr>
                <w:i/>
                <w:sz w:val="22"/>
              </w:rPr>
            </w:r>
            <w:r w:rsidRPr="005A3EBD">
              <w:rPr>
                <w:i/>
                <w:sz w:val="22"/>
              </w:rPr>
              <w:fldChar w:fldCharType="separate"/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noProof/>
                <w:sz w:val="22"/>
              </w:rPr>
              <w:t> </w:t>
            </w:r>
            <w:r w:rsidRPr="005A3EBD">
              <w:rPr>
                <w:i/>
                <w:sz w:val="22"/>
              </w:rPr>
              <w:fldChar w:fldCharType="end"/>
            </w:r>
            <w:bookmarkEnd w:id="17"/>
            <w:r w:rsidRPr="005A3EBD">
              <w:rPr>
                <w:i/>
                <w:sz w:val="22"/>
              </w:rPr>
              <w:fldChar w:fldCharType="begin"/>
            </w:r>
            <w:r w:rsidRPr="005A3EBD">
              <w:rPr>
                <w:i/>
                <w:sz w:val="22"/>
              </w:rPr>
              <w:fldChar w:fldCharType="end"/>
            </w:r>
          </w:p>
        </w:tc>
      </w:tr>
    </w:tbl>
    <w:p w14:paraId="35C4887D" w14:textId="77777777" w:rsidR="00F469FF" w:rsidRDefault="00F469FF" w:rsidP="0058635D"/>
    <w:sectPr w:rsidR="00F469FF" w:rsidSect="0058635D">
      <w:headerReference w:type="default" r:id="rId11"/>
      <w:headerReference w:type="first" r:id="rId12"/>
      <w:footerReference w:type="first" r:id="rId13"/>
      <w:pgSz w:w="11906" w:h="16838" w:code="9"/>
      <w:pgMar w:top="-1361" w:right="1134" w:bottom="851" w:left="1134" w:header="56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C48880" w14:textId="77777777" w:rsidR="002852E8" w:rsidRDefault="002852E8">
      <w:r>
        <w:separator/>
      </w:r>
    </w:p>
  </w:endnote>
  <w:endnote w:type="continuationSeparator" w:id="0">
    <w:p w14:paraId="35C48881" w14:textId="77777777" w:rsidR="002852E8" w:rsidRDefault="00285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LinePrint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Roman">
    <w:panose1 w:val="00000000000000000000"/>
    <w:charset w:val="FF"/>
    <w:family w:val="roman"/>
    <w:notTrueType/>
    <w:pitch w:val="variable"/>
    <w:sig w:usb0="00000003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4889C" w14:textId="77777777" w:rsidR="009E2D55" w:rsidRDefault="00F469FF" w:rsidP="009E2D55">
    <w:pPr>
      <w:tabs>
        <w:tab w:val="left" w:pos="2835"/>
        <w:tab w:val="left" w:pos="5103"/>
        <w:tab w:val="center" w:pos="5529"/>
        <w:tab w:val="left" w:pos="6804"/>
        <w:tab w:val="left" w:pos="8222"/>
        <w:tab w:val="right" w:pos="9356"/>
      </w:tabs>
      <w:jc w:val="right"/>
      <w:rPr>
        <w:rFonts w:ascii="Arial" w:hAnsi="Arial"/>
        <w:b/>
        <w:sz w:val="10"/>
      </w:rPr>
    </w:pPr>
    <w:r>
      <w:rPr>
        <w:sz w:val="12"/>
      </w:rPr>
      <w:tab/>
    </w:r>
    <w:r w:rsidR="009E2D55">
      <w:rPr>
        <w:sz w:val="10"/>
      </w:rPr>
      <w:t>Rev 2005</w:t>
    </w:r>
  </w:p>
  <w:p w14:paraId="35C4889D" w14:textId="77777777" w:rsidR="00F469FF" w:rsidRDefault="00F469FF">
    <w:pPr>
      <w:tabs>
        <w:tab w:val="left" w:pos="2835"/>
        <w:tab w:val="left" w:pos="5103"/>
        <w:tab w:val="center" w:pos="5529"/>
        <w:tab w:val="left" w:pos="6804"/>
        <w:tab w:val="left" w:pos="8222"/>
        <w:tab w:val="right" w:pos="9356"/>
      </w:tabs>
      <w:jc w:val="right"/>
      <w:rPr>
        <w:rFonts w:ascii="Arial" w:hAnsi="Arial"/>
        <w:b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C4887E" w14:textId="77777777" w:rsidR="002852E8" w:rsidRDefault="002852E8">
      <w:r>
        <w:separator/>
      </w:r>
    </w:p>
  </w:footnote>
  <w:footnote w:type="continuationSeparator" w:id="0">
    <w:p w14:paraId="35C4887F" w14:textId="77777777" w:rsidR="002852E8" w:rsidRDefault="00285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48882" w14:textId="77777777" w:rsidR="00F469FF" w:rsidRDefault="00CD5452" w:rsidP="0058635D">
    <w:pPr>
      <w:tabs>
        <w:tab w:val="left" w:pos="6237"/>
        <w:tab w:val="right" w:pos="9498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35C4889E" wp14:editId="35C4889F">
              <wp:simplePos x="0" y="0"/>
              <wp:positionH relativeFrom="column">
                <wp:posOffset>-88900</wp:posOffset>
              </wp:positionH>
              <wp:positionV relativeFrom="paragraph">
                <wp:posOffset>-269875</wp:posOffset>
              </wp:positionV>
              <wp:extent cx="6311900" cy="721360"/>
              <wp:effectExtent l="0" t="0" r="0" b="0"/>
              <wp:wrapTopAndBottom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11900" cy="721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7pt;margin-top:-21.25pt;width:497pt;height:56.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" o:allowincell="f" stroked="f">
              <w10:wrap type="topAndBottom"/>
            </v:rect>
          </w:pict>
        </mc:Fallback>
      </mc:AlternateContent>
    </w:r>
    <w:r w:rsidR="00F469FF">
      <w:t>VEST-AGDER FYLKESKOMMUNE</w:t>
    </w:r>
    <w:r w:rsidR="00F469FF">
      <w:tab/>
    </w:r>
    <w:r w:rsidR="0058635D">
      <w:tab/>
    </w:r>
    <w:r w:rsidR="0058635D">
      <w:rPr>
        <w:rStyle w:val="Sidetall"/>
        <w:rFonts w:ascii="Arial" w:hAnsi="Arial"/>
        <w:sz w:val="16"/>
      </w:rPr>
      <w:fldChar w:fldCharType="begin"/>
    </w:r>
    <w:r w:rsidR="0058635D">
      <w:rPr>
        <w:rStyle w:val="Sidetall"/>
        <w:rFonts w:ascii="Arial" w:hAnsi="Arial"/>
        <w:sz w:val="16"/>
      </w:rPr>
      <w:instrText xml:space="preserve"> PAGE </w:instrText>
    </w:r>
    <w:r w:rsidR="0058635D">
      <w:rPr>
        <w:rStyle w:val="Sidetall"/>
        <w:rFonts w:ascii="Arial" w:hAnsi="Arial"/>
        <w:sz w:val="16"/>
      </w:rPr>
      <w:fldChar w:fldCharType="separate"/>
    </w:r>
    <w:r w:rsidR="0058635D">
      <w:rPr>
        <w:rStyle w:val="Sidetall"/>
        <w:rFonts w:ascii="Arial" w:hAnsi="Arial"/>
        <w:noProof/>
        <w:sz w:val="16"/>
      </w:rPr>
      <w:t>2</w:t>
    </w:r>
    <w:r w:rsidR="0058635D">
      <w:rPr>
        <w:rStyle w:val="Sidetall"/>
        <w:rFonts w:ascii="Arial" w:hAnsi="Arial"/>
        <w:sz w:val="16"/>
      </w:rPr>
      <w:fldChar w:fldCharType="end"/>
    </w:r>
    <w:r w:rsidR="0058635D">
      <w:rPr>
        <w:rStyle w:val="Sidetall"/>
        <w:rFonts w:ascii="Arial" w:hAnsi="Arial"/>
        <w:sz w:val="16"/>
      </w:rPr>
      <w:t xml:space="preserve"> av </w:t>
    </w:r>
    <w:r w:rsidR="0058635D">
      <w:rPr>
        <w:rStyle w:val="Sidetall"/>
        <w:rFonts w:ascii="Arial" w:hAnsi="Arial"/>
        <w:sz w:val="16"/>
      </w:rPr>
      <w:fldChar w:fldCharType="begin"/>
    </w:r>
    <w:r w:rsidR="0058635D">
      <w:rPr>
        <w:rStyle w:val="Sidetall"/>
        <w:rFonts w:ascii="Arial" w:hAnsi="Arial"/>
        <w:sz w:val="16"/>
      </w:rPr>
      <w:instrText xml:space="preserve"> NUMPAGES </w:instrText>
    </w:r>
    <w:r w:rsidR="0058635D">
      <w:rPr>
        <w:rStyle w:val="Sidetall"/>
        <w:rFonts w:ascii="Arial" w:hAnsi="Arial"/>
        <w:sz w:val="16"/>
      </w:rPr>
      <w:fldChar w:fldCharType="separate"/>
    </w:r>
    <w:r w:rsidR="00E94A16">
      <w:rPr>
        <w:rStyle w:val="Sidetall"/>
        <w:rFonts w:ascii="Arial" w:hAnsi="Arial"/>
        <w:noProof/>
        <w:sz w:val="16"/>
      </w:rPr>
      <w:t>1</w:t>
    </w:r>
    <w:r w:rsidR="0058635D">
      <w:rPr>
        <w:rStyle w:val="Sidetall"/>
        <w:rFonts w:ascii="Arial" w:hAnsi="Arial"/>
        <w:sz w:val="16"/>
      </w:rPr>
      <w:fldChar w:fldCharType="end"/>
    </w:r>
  </w:p>
  <w:p w14:paraId="35C48883" w14:textId="77777777" w:rsidR="00F469FF" w:rsidRDefault="00F469FF" w:rsidP="0058635D">
    <w:pPr>
      <w:tabs>
        <w:tab w:val="left" w:pos="6237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48884" w14:textId="77777777" w:rsidR="00F469FF" w:rsidRDefault="00F469FF">
    <w:pPr>
      <w:tabs>
        <w:tab w:val="left" w:pos="1304"/>
        <w:tab w:val="left" w:pos="2268"/>
        <w:tab w:val="left" w:pos="6067"/>
        <w:tab w:val="left" w:pos="7825"/>
        <w:tab w:val="left" w:pos="9639"/>
      </w:tabs>
      <w:spacing w:line="160" w:lineRule="exact"/>
      <w:ind w:left="1344"/>
    </w:pPr>
    <w:r>
      <w:rPr>
        <w:rFonts w:ascii="Arial" w:hAnsi="Arial"/>
        <w:color w:val="000000"/>
        <w:sz w:val="12"/>
      </w:rPr>
      <w:tab/>
    </w:r>
    <w:r>
      <w:rPr>
        <w:rFonts w:ascii="Arial" w:hAnsi="Arial"/>
        <w:color w:val="000000"/>
        <w:sz w:val="12"/>
      </w:rPr>
      <w:tab/>
    </w:r>
  </w:p>
  <w:p w14:paraId="35C48885" w14:textId="77777777" w:rsidR="00F469FF" w:rsidRDefault="00CD5452">
    <w:r>
      <w:rPr>
        <w:noProof/>
      </w:rPr>
      <w:drawing>
        <wp:anchor distT="0" distB="0" distL="114300" distR="114300" simplePos="0" relativeHeight="251659264" behindDoc="1" locked="0" layoutInCell="1" allowOverlap="1" wp14:anchorId="35C488A0" wp14:editId="35C488A1">
          <wp:simplePos x="0" y="0"/>
          <wp:positionH relativeFrom="column">
            <wp:posOffset>17145</wp:posOffset>
          </wp:positionH>
          <wp:positionV relativeFrom="paragraph">
            <wp:posOffset>-230505</wp:posOffset>
          </wp:positionV>
          <wp:extent cx="4481830" cy="694690"/>
          <wp:effectExtent l="0" t="0" r="0" b="0"/>
          <wp:wrapNone/>
          <wp:docPr id="5" name="Bilde 5" descr="Bue-ny-gråto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ue-ny-gråto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1830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69FF">
      <w:tab/>
    </w:r>
  </w:p>
  <w:p w14:paraId="35C48886" w14:textId="77777777" w:rsidR="00F469FF" w:rsidRDefault="00F469FF"/>
  <w:p w14:paraId="35C48887" w14:textId="77777777" w:rsidR="00F469FF" w:rsidRDefault="00F469FF"/>
  <w:p w14:paraId="35C48888" w14:textId="77777777" w:rsidR="00F469FF" w:rsidRDefault="00F469FF"/>
  <w:p w14:paraId="35C48889" w14:textId="77777777" w:rsidR="00F469FF" w:rsidRDefault="00F469FF"/>
  <w:p w14:paraId="35C4888A" w14:textId="77777777" w:rsidR="00F469FF" w:rsidRDefault="00F469FF">
    <w:r>
      <w:tab/>
    </w:r>
  </w:p>
  <w:p w14:paraId="35C4888B" w14:textId="77777777" w:rsidR="00F469FF" w:rsidRDefault="00F469FF"/>
  <w:p w14:paraId="35C4888C" w14:textId="77777777" w:rsidR="00F469FF" w:rsidRDefault="00F469FF"/>
  <w:p w14:paraId="35C4888D" w14:textId="77777777" w:rsidR="00F469FF" w:rsidRDefault="00F469FF"/>
  <w:p w14:paraId="35C4888E" w14:textId="77777777" w:rsidR="00F469FF" w:rsidRDefault="00F469FF"/>
  <w:p w14:paraId="35C4888F" w14:textId="77777777" w:rsidR="00F469FF" w:rsidRDefault="00F469FF"/>
  <w:p w14:paraId="35C48890" w14:textId="77777777" w:rsidR="00F469FF" w:rsidRDefault="00F469FF"/>
  <w:p w14:paraId="35C48891" w14:textId="77777777" w:rsidR="00F469FF" w:rsidRDefault="00F469FF"/>
  <w:p w14:paraId="35C48892" w14:textId="77777777" w:rsidR="00F469FF" w:rsidRDefault="00F469FF">
    <w:pPr>
      <w:tabs>
        <w:tab w:val="center" w:pos="-737"/>
      </w:tabs>
    </w:pPr>
  </w:p>
  <w:p w14:paraId="35C48893" w14:textId="77777777" w:rsidR="00F469FF" w:rsidRDefault="00F469FF">
    <w:pPr>
      <w:tabs>
        <w:tab w:val="center" w:pos="-737"/>
      </w:tabs>
    </w:pPr>
  </w:p>
  <w:p w14:paraId="35C48894" w14:textId="77777777" w:rsidR="00F469FF" w:rsidRDefault="00CD5452">
    <w:pPr>
      <w:tabs>
        <w:tab w:val="center" w:pos="-73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5C488A2" wp14:editId="35C488A3">
              <wp:simplePos x="0" y="0"/>
              <wp:positionH relativeFrom="column">
                <wp:posOffset>-445770</wp:posOffset>
              </wp:positionH>
              <wp:positionV relativeFrom="paragraph">
                <wp:posOffset>635</wp:posOffset>
              </wp:positionV>
              <wp:extent cx="360680" cy="2705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680" cy="270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35C488A6" w14:textId="77777777" w:rsidR="00F469FF" w:rsidRDefault="00F469FF">
                          <w:r>
                            <w:t>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5.1pt;margin-top:.05pt;width:28.4pt;height: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" o:allowincell="f" stroked="f">
              <v:textbox>
                <w:txbxContent>
                  <w:p w:rsidR="00F469FF" w:rsidRDefault="00F469FF">
                    <w:r>
                      <w:t>_</w:t>
                    </w:r>
                  </w:p>
                </w:txbxContent>
              </v:textbox>
            </v:shape>
          </w:pict>
        </mc:Fallback>
      </mc:AlternateContent>
    </w:r>
  </w:p>
  <w:p w14:paraId="35C48895" w14:textId="77777777" w:rsidR="00F469FF" w:rsidRDefault="00F469FF"/>
  <w:p w14:paraId="35C48896" w14:textId="77777777" w:rsidR="00F469FF" w:rsidRDefault="00F469FF"/>
  <w:p w14:paraId="35C48897" w14:textId="77777777" w:rsidR="00F469FF" w:rsidRDefault="00F469FF"/>
  <w:p w14:paraId="35C48898" w14:textId="77777777" w:rsidR="00F469FF" w:rsidRDefault="00F469FF"/>
  <w:p w14:paraId="35C48899" w14:textId="77777777" w:rsidR="00F469FF" w:rsidRDefault="00F469FF"/>
  <w:p w14:paraId="35C4889A" w14:textId="77777777" w:rsidR="00F469FF" w:rsidRDefault="00F469FF"/>
  <w:p w14:paraId="35C4889B" w14:textId="77777777" w:rsidR="00F469FF" w:rsidRDefault="00CD5452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5C488A4" wp14:editId="35C488A5">
              <wp:simplePos x="0" y="0"/>
              <wp:positionH relativeFrom="column">
                <wp:posOffset>-445770</wp:posOffset>
              </wp:positionH>
              <wp:positionV relativeFrom="paragraph">
                <wp:posOffset>179070</wp:posOffset>
              </wp:positionV>
              <wp:extent cx="360680" cy="36068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680" cy="36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35C488A7" w14:textId="77777777" w:rsidR="00F469FF" w:rsidRDefault="00F469FF">
                          <w:pPr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_._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-35.1pt;margin-top:14.1pt;width:28.4pt;height:2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" o:allowincell="f" stroked="f">
              <v:textbox>
                <w:txbxContent>
                  <w:p w:rsidR="00F469FF" w:rsidRDefault="00F469FF">
                    <w:pPr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_._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13316"/>
    <w:multiLevelType w:val="multilevel"/>
    <w:tmpl w:val="3DFEC8C0"/>
    <w:lvl w:ilvl="0">
      <w:start w:val="1"/>
      <w:numFmt w:val="decimalZero"/>
      <w:lvlText w:val="%1"/>
      <w:lvlJc w:val="left"/>
      <w:pPr>
        <w:tabs>
          <w:tab w:val="num" w:pos="1740"/>
        </w:tabs>
        <w:ind w:left="1740" w:hanging="17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4770"/>
        </w:tabs>
        <w:ind w:left="4770" w:hanging="1740"/>
      </w:pPr>
      <w:rPr>
        <w:rFonts w:hint="default"/>
      </w:rPr>
    </w:lvl>
    <w:lvl w:ilvl="2">
      <w:start w:val="99"/>
      <w:numFmt w:val="decimal"/>
      <w:lvlText w:val="%1.%2-%3"/>
      <w:lvlJc w:val="left"/>
      <w:pPr>
        <w:tabs>
          <w:tab w:val="num" w:pos="7800"/>
        </w:tabs>
        <w:ind w:left="7800" w:hanging="1740"/>
      </w:pPr>
      <w:rPr>
        <w:rFonts w:hint="default"/>
      </w:rPr>
    </w:lvl>
    <w:lvl w:ilvl="3">
      <w:start w:val="1"/>
      <w:numFmt w:val="decimal"/>
      <w:lvlText w:val="%1.%2-%3.%4"/>
      <w:lvlJc w:val="left"/>
      <w:pPr>
        <w:tabs>
          <w:tab w:val="num" w:pos="10830"/>
        </w:tabs>
        <w:ind w:left="10830" w:hanging="174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3860"/>
        </w:tabs>
        <w:ind w:left="13860" w:hanging="174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6890"/>
        </w:tabs>
        <w:ind w:left="16890" w:hanging="17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9920"/>
        </w:tabs>
        <w:ind w:left="19920" w:hanging="17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22950"/>
        </w:tabs>
        <w:ind w:left="22950" w:hanging="17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26040"/>
        </w:tabs>
        <w:ind w:left="26040" w:hanging="1800"/>
      </w:pPr>
      <w:rPr>
        <w:rFonts w:hint="default"/>
      </w:rPr>
    </w:lvl>
  </w:abstractNum>
  <w:abstractNum w:abstractNumId="1">
    <w:nsid w:val="4EC77D8B"/>
    <w:multiLevelType w:val="singleLevel"/>
    <w:tmpl w:val="BB1214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5C917B8E"/>
    <w:multiLevelType w:val="multilevel"/>
    <w:tmpl w:val="6FA69088"/>
    <w:lvl w:ilvl="0">
      <w:start w:val="5"/>
      <w:numFmt w:val="decimalZero"/>
      <w:lvlText w:val="%1"/>
      <w:lvlJc w:val="left"/>
      <w:pPr>
        <w:tabs>
          <w:tab w:val="num" w:pos="1740"/>
        </w:tabs>
        <w:ind w:left="1740" w:hanging="17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4770"/>
        </w:tabs>
        <w:ind w:left="4770" w:hanging="1740"/>
      </w:pPr>
      <w:rPr>
        <w:rFonts w:hint="default"/>
      </w:rPr>
    </w:lvl>
    <w:lvl w:ilvl="2">
      <w:start w:val="99"/>
      <w:numFmt w:val="decimal"/>
      <w:lvlText w:val="%1.%2-%3"/>
      <w:lvlJc w:val="left"/>
      <w:pPr>
        <w:tabs>
          <w:tab w:val="num" w:pos="7800"/>
        </w:tabs>
        <w:ind w:left="7800" w:hanging="1740"/>
      </w:pPr>
      <w:rPr>
        <w:rFonts w:hint="default"/>
      </w:rPr>
    </w:lvl>
    <w:lvl w:ilvl="3">
      <w:start w:val="1"/>
      <w:numFmt w:val="decimal"/>
      <w:lvlText w:val="%1.%2-%3.%4"/>
      <w:lvlJc w:val="left"/>
      <w:pPr>
        <w:tabs>
          <w:tab w:val="num" w:pos="10830"/>
        </w:tabs>
        <w:ind w:left="10830" w:hanging="174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3860"/>
        </w:tabs>
        <w:ind w:left="13860" w:hanging="174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6890"/>
        </w:tabs>
        <w:ind w:left="16890" w:hanging="17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9920"/>
        </w:tabs>
        <w:ind w:left="19920" w:hanging="17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22950"/>
        </w:tabs>
        <w:ind w:left="22950" w:hanging="17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26040"/>
        </w:tabs>
        <w:ind w:left="260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uYQgoBdiVSCwepproAFxs04wtMw=" w:salt="1acGWvHdH8ptH9fcIFCnGA=="/>
  <w:defaultTabStop w:val="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D08"/>
    <w:rsid w:val="00075CA0"/>
    <w:rsid w:val="00140C08"/>
    <w:rsid w:val="00197D72"/>
    <w:rsid w:val="002852E8"/>
    <w:rsid w:val="0032008D"/>
    <w:rsid w:val="003A6D08"/>
    <w:rsid w:val="003E370E"/>
    <w:rsid w:val="003F3A43"/>
    <w:rsid w:val="004C43B7"/>
    <w:rsid w:val="005136CE"/>
    <w:rsid w:val="005218CA"/>
    <w:rsid w:val="0058635D"/>
    <w:rsid w:val="005A3EBD"/>
    <w:rsid w:val="005B5FEB"/>
    <w:rsid w:val="006530F3"/>
    <w:rsid w:val="00676563"/>
    <w:rsid w:val="006975B4"/>
    <w:rsid w:val="00742043"/>
    <w:rsid w:val="007626AD"/>
    <w:rsid w:val="007C3852"/>
    <w:rsid w:val="00976F00"/>
    <w:rsid w:val="009C58E7"/>
    <w:rsid w:val="009E2D55"/>
    <w:rsid w:val="00A933D1"/>
    <w:rsid w:val="00AC6182"/>
    <w:rsid w:val="00B24716"/>
    <w:rsid w:val="00BD5DBE"/>
    <w:rsid w:val="00BE72A2"/>
    <w:rsid w:val="00C07B3F"/>
    <w:rsid w:val="00CD5452"/>
    <w:rsid w:val="00DA7D23"/>
    <w:rsid w:val="00DE19DC"/>
    <w:rsid w:val="00E47017"/>
    <w:rsid w:val="00E94A16"/>
    <w:rsid w:val="00EC67B0"/>
    <w:rsid w:val="00F20047"/>
    <w:rsid w:val="00F469FF"/>
    <w:rsid w:val="00FE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  <w14:docId w14:val="35C48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Overskrift1">
    <w:name w:val="heading 1"/>
    <w:basedOn w:val="Normal"/>
    <w:next w:val="Normal"/>
    <w:qFormat/>
    <w:pPr>
      <w:keepNext/>
      <w:tabs>
        <w:tab w:val="left" w:pos="2268"/>
        <w:tab w:val="left" w:pos="6067"/>
        <w:tab w:val="left" w:pos="7825"/>
      </w:tabs>
      <w:spacing w:line="160" w:lineRule="exact"/>
      <w:outlineLvl w:val="0"/>
    </w:pPr>
    <w:rPr>
      <w:rFonts w:ascii="Arial" w:hAnsi="Arial"/>
      <w:sz w:val="16"/>
    </w:rPr>
  </w:style>
  <w:style w:type="paragraph" w:styleId="Overskrift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TopptekstVAF">
    <w:name w:val="Topptekst VAF"/>
    <w:basedOn w:val="Normal"/>
    <w:rPr>
      <w:rFonts w:ascii="Arial" w:hAnsi="Arial"/>
      <w:sz w:val="12"/>
    </w:rPr>
  </w:style>
  <w:style w:type="paragraph" w:customStyle="1" w:styleId="NavnefeltVAF">
    <w:name w:val="Navnefelt VAF"/>
    <w:basedOn w:val="TopptekstVAF"/>
    <w:rPr>
      <w:rFonts w:ascii="Arial Black" w:hAnsi="Arial Black"/>
      <w:sz w:val="14"/>
    </w:rPr>
  </w:style>
  <w:style w:type="paragraph" w:customStyle="1" w:styleId="AdressefeltVAF">
    <w:name w:val="Adressefelt VAF"/>
    <w:basedOn w:val="Normal"/>
  </w:style>
  <w:style w:type="paragraph" w:styleId="Topptekst">
    <w:name w:val="header"/>
    <w:basedOn w:val="Normal"/>
    <w:pPr>
      <w:tabs>
        <w:tab w:val="center" w:pos="4153"/>
        <w:tab w:val="right" w:pos="8306"/>
      </w:tabs>
    </w:pPr>
  </w:style>
  <w:style w:type="paragraph" w:styleId="Bunntekst">
    <w:name w:val="footer"/>
    <w:basedOn w:val="Normal"/>
    <w:pPr>
      <w:tabs>
        <w:tab w:val="center" w:pos="4153"/>
        <w:tab w:val="right" w:pos="8306"/>
      </w:tabs>
    </w:pPr>
  </w:style>
  <w:style w:type="character" w:styleId="Sidetall">
    <w:name w:val="page number"/>
    <w:basedOn w:val="Standardskriftforavsnitt"/>
  </w:style>
  <w:style w:type="paragraph" w:customStyle="1" w:styleId="VAFK">
    <w:name w:val="VAFK"/>
    <w:basedOn w:val="Normal"/>
    <w:rPr>
      <w:b/>
      <w:sz w:val="32"/>
    </w:rPr>
  </w:style>
  <w:style w:type="paragraph" w:customStyle="1" w:styleId="Refheading">
    <w:name w:val="Refheading"/>
    <w:basedOn w:val="Normal"/>
    <w:pPr>
      <w:tabs>
        <w:tab w:val="left" w:pos="3119"/>
        <w:tab w:val="left" w:pos="6946"/>
      </w:tabs>
    </w:pPr>
    <w:rPr>
      <w:rFonts w:ascii="LinePrinter" w:hAnsi="LinePrinter"/>
      <w:sz w:val="17"/>
    </w:rPr>
  </w:style>
  <w:style w:type="paragraph" w:styleId="Tittel">
    <w:name w:val="Title"/>
    <w:basedOn w:val="Refheading"/>
    <w:qFormat/>
    <w:rPr>
      <w:rFonts w:ascii="Times New Roman" w:hAnsi="Times New Roman"/>
      <w:b/>
      <w:sz w:val="24"/>
    </w:rPr>
  </w:style>
  <w:style w:type="paragraph" w:customStyle="1" w:styleId="Heading4c">
    <w:name w:val="Heading4c"/>
    <w:basedOn w:val="Refheading"/>
    <w:rPr>
      <w:rFonts w:ascii="Roman" w:hAnsi="Roman"/>
      <w:sz w:val="12"/>
    </w:rPr>
  </w:style>
  <w:style w:type="paragraph" w:styleId="Bobletekst">
    <w:name w:val="Balloon Text"/>
    <w:basedOn w:val="Normal"/>
    <w:semiHidden/>
    <w:rsid w:val="007C38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Overskrift1">
    <w:name w:val="heading 1"/>
    <w:basedOn w:val="Normal"/>
    <w:next w:val="Normal"/>
    <w:qFormat/>
    <w:pPr>
      <w:keepNext/>
      <w:tabs>
        <w:tab w:val="left" w:pos="2268"/>
        <w:tab w:val="left" w:pos="6067"/>
        <w:tab w:val="left" w:pos="7825"/>
      </w:tabs>
      <w:spacing w:line="160" w:lineRule="exact"/>
      <w:outlineLvl w:val="0"/>
    </w:pPr>
    <w:rPr>
      <w:rFonts w:ascii="Arial" w:hAnsi="Arial"/>
      <w:sz w:val="16"/>
    </w:rPr>
  </w:style>
  <w:style w:type="paragraph" w:styleId="Overskrift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TopptekstVAF">
    <w:name w:val="Topptekst VAF"/>
    <w:basedOn w:val="Normal"/>
    <w:rPr>
      <w:rFonts w:ascii="Arial" w:hAnsi="Arial"/>
      <w:sz w:val="12"/>
    </w:rPr>
  </w:style>
  <w:style w:type="paragraph" w:customStyle="1" w:styleId="NavnefeltVAF">
    <w:name w:val="Navnefelt VAF"/>
    <w:basedOn w:val="TopptekstVAF"/>
    <w:rPr>
      <w:rFonts w:ascii="Arial Black" w:hAnsi="Arial Black"/>
      <w:sz w:val="14"/>
    </w:rPr>
  </w:style>
  <w:style w:type="paragraph" w:customStyle="1" w:styleId="AdressefeltVAF">
    <w:name w:val="Adressefelt VAF"/>
    <w:basedOn w:val="Normal"/>
  </w:style>
  <w:style w:type="paragraph" w:styleId="Topptekst">
    <w:name w:val="header"/>
    <w:basedOn w:val="Normal"/>
    <w:pPr>
      <w:tabs>
        <w:tab w:val="center" w:pos="4153"/>
        <w:tab w:val="right" w:pos="8306"/>
      </w:tabs>
    </w:pPr>
  </w:style>
  <w:style w:type="paragraph" w:styleId="Bunntekst">
    <w:name w:val="footer"/>
    <w:basedOn w:val="Normal"/>
    <w:pPr>
      <w:tabs>
        <w:tab w:val="center" w:pos="4153"/>
        <w:tab w:val="right" w:pos="8306"/>
      </w:tabs>
    </w:pPr>
  </w:style>
  <w:style w:type="character" w:styleId="Sidetall">
    <w:name w:val="page number"/>
    <w:basedOn w:val="Standardskriftforavsnitt"/>
  </w:style>
  <w:style w:type="paragraph" w:customStyle="1" w:styleId="VAFK">
    <w:name w:val="VAFK"/>
    <w:basedOn w:val="Normal"/>
    <w:rPr>
      <w:b/>
      <w:sz w:val="32"/>
    </w:rPr>
  </w:style>
  <w:style w:type="paragraph" w:customStyle="1" w:styleId="Refheading">
    <w:name w:val="Refheading"/>
    <w:basedOn w:val="Normal"/>
    <w:pPr>
      <w:tabs>
        <w:tab w:val="left" w:pos="3119"/>
        <w:tab w:val="left" w:pos="6946"/>
      </w:tabs>
    </w:pPr>
    <w:rPr>
      <w:rFonts w:ascii="LinePrinter" w:hAnsi="LinePrinter"/>
      <w:sz w:val="17"/>
    </w:rPr>
  </w:style>
  <w:style w:type="paragraph" w:styleId="Tittel">
    <w:name w:val="Title"/>
    <w:basedOn w:val="Refheading"/>
    <w:qFormat/>
    <w:rPr>
      <w:rFonts w:ascii="Times New Roman" w:hAnsi="Times New Roman"/>
      <w:b/>
      <w:sz w:val="24"/>
    </w:rPr>
  </w:style>
  <w:style w:type="paragraph" w:customStyle="1" w:styleId="Heading4c">
    <w:name w:val="Heading4c"/>
    <w:basedOn w:val="Refheading"/>
    <w:rPr>
      <w:rFonts w:ascii="Roman" w:hAnsi="Roman"/>
      <w:sz w:val="12"/>
    </w:rPr>
  </w:style>
  <w:style w:type="paragraph" w:styleId="Bobletekst">
    <w:name w:val="Balloon Text"/>
    <w:basedOn w:val="Normal"/>
    <w:semiHidden/>
    <w:rsid w:val="007C38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41F90B973E084887F64DA2426CFF6F" ma:contentTypeVersion="0" ma:contentTypeDescription="Opprett et nytt dokument." ma:contentTypeScope="" ma:versionID="33bba6ec21414944cbdc6b77f22eaaa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eb6cd67344829d3a956a36ab89737e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F6271-7571-4559-97C9-4EA7ED269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ED77F5-DFEA-4380-852C-576ADD6B892F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FF5AC84-2CF1-45E2-8742-840F0F4DC7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Arbeidsavtale%20_%20midlertidig</Template>
  <TotalTime>1</TotalTime>
  <Pages>1</Pages>
  <Words>426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Brevmal for bruk via DocuLive</vt:lpstr>
    </vt:vector>
  </TitlesOfParts>
  <Company>Cappelen &amp; Ugland Multimedia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Brevmal for bruk via DocuLive</dc:title>
  <dc:creator>Terje Andersen</dc:creator>
  <cp:lastModifiedBy>Wikstøl, Sølvi Tanja</cp:lastModifiedBy>
  <cp:revision>2</cp:revision>
  <cp:lastPrinted>2009-05-27T07:25:00Z</cp:lastPrinted>
  <dcterms:created xsi:type="dcterms:W3CDTF">2014-11-04T14:17:00Z</dcterms:created>
  <dcterms:modified xsi:type="dcterms:W3CDTF">2014-11-04T14:17:00Z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0x0101009D41F90B973E084887F64DA2426CFF6F</vt:lpwstr>
  </property>
</Properties>
</file>