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1909" w:rsidRDefault="002F1220" w:rsidP="002F1220">
      <w:pPr>
        <w:ind w:left="-1276" w:right="-1276"/>
      </w:pPr>
      <w:bookmarkStart w:id="0" w:name="_GoBack"/>
      <w:bookmarkEnd w:id="0"/>
      <w:r>
        <w:rPr>
          <w:noProof/>
          <w:lang w:eastAsia="nb-NO"/>
        </w:rPr>
        <w:drawing>
          <wp:inline distT="0" distB="0" distL="0" distR="0" wp14:anchorId="242B1BC6" wp14:editId="51A6539D">
            <wp:extent cx="7429500" cy="5564621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30416" cy="5565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1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220"/>
    <w:rsid w:val="00283F49"/>
    <w:rsid w:val="002F1220"/>
    <w:rsid w:val="00476CCE"/>
    <w:rsid w:val="006C1BF4"/>
    <w:rsid w:val="007057D6"/>
    <w:rsid w:val="009E55E4"/>
    <w:rsid w:val="00B9158E"/>
    <w:rsid w:val="00EF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0112A-7094-4E89-85FB-A7B8BC152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F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F12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2280B747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Laila Kirkeng</dc:creator>
  <cp:lastModifiedBy>Ole-Alexander Reinfjell</cp:lastModifiedBy>
  <cp:revision>2</cp:revision>
  <dcterms:created xsi:type="dcterms:W3CDTF">2018-05-14T10:06:00Z</dcterms:created>
  <dcterms:modified xsi:type="dcterms:W3CDTF">2018-05-14T10:06:00Z</dcterms:modified>
</cp:coreProperties>
</file>