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Familia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643D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8.4.2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Dato dd.mm.yyyy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643D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18.08.2005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Ev. dato dd.mm.yyyy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Bente Lise</w:t>
            </w:r>
            <w:r w:rsidR="000643D5">
              <w:rPr>
                <w:rFonts w:ascii="Calibri" w:hAnsi="Calibri"/>
                <w:sz w:val="22"/>
                <w:szCs w:val="22"/>
                <w:lang w:eastAsia="en-US"/>
              </w:rPr>
              <w:t xml:space="preserve"> Holte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 w:rsidP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Ja, men b</w:t>
            </w:r>
            <w:r w:rsidR="00CF5556">
              <w:rPr>
                <w:rFonts w:ascii="Calibri" w:hAnsi="Calibri"/>
                <w:sz w:val="22"/>
                <w:szCs w:val="22"/>
                <w:lang w:eastAsia="en-US"/>
              </w:rPr>
              <w:t>le ikke fullstendig overføring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av journalnotater- disse  er kryptert og uten tilgang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Marte 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 w:rsidP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Legges inn manuelt. </w:t>
            </w:r>
            <w:r w:rsidR="001D4AF3">
              <w:rPr>
                <w:rFonts w:ascii="Calibri" w:hAnsi="Calibri"/>
                <w:sz w:val="22"/>
                <w:szCs w:val="22"/>
                <w:lang w:eastAsia="en-US"/>
              </w:rPr>
              <w:t xml:space="preserve"> Skrives / skannes Sikker sone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Evry, folkeregister – dessverre virker ikke dette systemet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Folkeregisteret / skattedirektoratet 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Saksbehandlere i barnevern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tilgangsstyring med ident/passord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Single sign-on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8F7B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Barnevern v/</w:t>
            </w:r>
            <w:r w:rsidR="001D4AF3">
              <w:rPr>
                <w:rFonts w:ascii="Calibri" w:hAnsi="Calibri"/>
                <w:sz w:val="22"/>
                <w:szCs w:val="22"/>
                <w:lang w:eastAsia="en-US"/>
              </w:rPr>
              <w:t>Tone Gulbrandsen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660D2D" w:rsidP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8F7BA8">
              <w:rPr>
                <w:rFonts w:ascii="Calibri" w:hAnsi="Calibri"/>
                <w:sz w:val="22"/>
                <w:szCs w:val="22"/>
                <w:lang w:eastAsia="en-US"/>
              </w:rPr>
              <w:t>Barnevern v/</w:t>
            </w:r>
            <w:r w:rsidR="001D4AF3">
              <w:rPr>
                <w:rFonts w:ascii="Calibri" w:hAnsi="Calibri"/>
                <w:sz w:val="22"/>
                <w:szCs w:val="22"/>
                <w:lang w:eastAsia="en-US"/>
              </w:rPr>
              <w:t>Roy Mortensen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F7B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F7B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  <w:r w:rsidR="008F7BA8">
              <w:rPr>
                <w:rFonts w:ascii="Calibri" w:hAnsi="Calibri"/>
                <w:sz w:val="22"/>
                <w:szCs w:val="22"/>
                <w:lang w:eastAsia="en-US"/>
              </w:rPr>
              <w:t>. Brukerhåndbok for den enhvertid gjeldende versjon finnes i programmet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enten i digital eller papirform – gjelder systemer hvor data avleveres og skal gjennbrukes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Dokumentasjon i barnevernsaker</w:t>
            </w:r>
          </w:p>
          <w:p w:rsidR="001D4AF3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Saksbehandling</w:t>
            </w:r>
          </w:p>
          <w:p w:rsidR="001D4AF3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Personopplysninger, vurderinger, rettsavgjørelser 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r w:rsidR="008F7BA8">
              <w:rPr>
                <w:rFonts w:ascii="Calibri" w:hAnsi="Calibri"/>
                <w:sz w:val="22"/>
                <w:szCs w:val="22"/>
                <w:lang w:eastAsia="en-US"/>
              </w:rPr>
              <w:t xml:space="preserve"> fra 01.12.2016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F7B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Fra 2005 til 01.12.2016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Frem til 01.12.16 Papirarkiv </w:t>
            </w:r>
          </w:p>
          <w:p w:rsidR="008F7BA8" w:rsidRDefault="008F7B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Fra 01.02.16 koblet mot arkivkjernen Visma Samhandling arkiv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F7B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Sikret sone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 , barneversaker , vedtak, diverse dokumenter.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slags format har dokumentene, for eksempel doc, xls, pdf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Doc, pdf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basen</w:t>
            </w:r>
            <w:r w:rsidR="008F7BA8">
              <w:rPr>
                <w:rFonts w:ascii="Calibri" w:hAnsi="Calibri"/>
                <w:sz w:val="22"/>
                <w:szCs w:val="22"/>
                <w:lang w:eastAsia="en-US"/>
              </w:rPr>
              <w:t xml:space="preserve"> i sikker sone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F7BA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9"/>
        <w:gridCol w:w="3714"/>
        <w:gridCol w:w="1824"/>
        <w:gridCol w:w="2594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8F7BA8">
              <w:rPr>
                <w:rFonts w:ascii="Calibri" w:hAnsi="Calibri"/>
                <w:sz w:val="22"/>
                <w:szCs w:val="22"/>
                <w:lang w:eastAsia="en-US"/>
              </w:rPr>
              <w:t>Barn og familie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Barneverntjenesten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Tone Gulbrandsen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14.11.17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Tone.gulbrandsen@</w:t>
            </w:r>
            <w:r w:rsidRPr="00140311">
              <w:rPr>
                <w:rFonts w:ascii="Calibri" w:hAnsi="Calibri"/>
                <w:sz w:val="22"/>
                <w:szCs w:val="22"/>
                <w:lang w:eastAsia="en-US"/>
              </w:rPr>
              <w:t>Gran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.k</w:t>
            </w:r>
            <w:r w:rsidRPr="00140311">
              <w:rPr>
                <w:rFonts w:ascii="Calibri" w:hAnsi="Calibri"/>
                <w:sz w:val="22"/>
                <w:szCs w:val="22"/>
                <w:lang w:eastAsia="en-US"/>
              </w:rPr>
              <w:t>ommune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.no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61338472/48029717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9C" w:rsidRDefault="00EB359C">
      <w:r>
        <w:separator/>
      </w:r>
    </w:p>
  </w:endnote>
  <w:endnote w:type="continuationSeparator" w:id="0">
    <w:p w:rsidR="00EB359C" w:rsidRDefault="00EB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8F7BA8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8F7BA8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8F7BA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9C" w:rsidRDefault="00EB359C">
      <w:r>
        <w:rPr>
          <w:color w:val="000000"/>
        </w:rPr>
        <w:separator/>
      </w:r>
    </w:p>
  </w:footnote>
  <w:footnote w:type="continuationSeparator" w:id="0">
    <w:p w:rsidR="00EB359C" w:rsidRDefault="00EB3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643D5"/>
    <w:rsid w:val="00140311"/>
    <w:rsid w:val="00163F9B"/>
    <w:rsid w:val="001D4AF3"/>
    <w:rsid w:val="001F378C"/>
    <w:rsid w:val="00292CAA"/>
    <w:rsid w:val="00492153"/>
    <w:rsid w:val="004B29D7"/>
    <w:rsid w:val="0052037B"/>
    <w:rsid w:val="00660D2D"/>
    <w:rsid w:val="007B4C9E"/>
    <w:rsid w:val="00842B1A"/>
    <w:rsid w:val="008736C4"/>
    <w:rsid w:val="008A0236"/>
    <w:rsid w:val="008A1916"/>
    <w:rsid w:val="008C49B5"/>
    <w:rsid w:val="008F7BA8"/>
    <w:rsid w:val="009055AC"/>
    <w:rsid w:val="00986068"/>
    <w:rsid w:val="009871CE"/>
    <w:rsid w:val="009D385E"/>
    <w:rsid w:val="00A579F2"/>
    <w:rsid w:val="00AA462B"/>
    <w:rsid w:val="00B46DFB"/>
    <w:rsid w:val="00CF5556"/>
    <w:rsid w:val="00DC6C19"/>
    <w:rsid w:val="00E84033"/>
    <w:rsid w:val="00E877C0"/>
    <w:rsid w:val="00EB359C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4AA27-B731-41F2-955C-602EF15D3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7A240D55.dotm</Template>
  <TotalTime>0</TotalTime>
  <Pages>4</Pages>
  <Words>1082</Words>
  <Characters>5740</Characters>
  <Application>Microsoft Office Word</Application>
  <DocSecurity>4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2</cp:revision>
  <cp:lastPrinted>2015-09-23T07:29:00Z</cp:lastPrinted>
  <dcterms:created xsi:type="dcterms:W3CDTF">2018-03-07T10:29:00Z</dcterms:created>
  <dcterms:modified xsi:type="dcterms:W3CDTF">2018-03-07T10:29:00Z</dcterms:modified>
</cp:coreProperties>
</file>