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22EFE" w:rsidP="00912F5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Kom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>T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ek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22EF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2017.2.1.19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22EF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01.01.2007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22EF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Norkart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22EFE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Andreas Hammarstedt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A58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A58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2A587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271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12F5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F51" w:rsidRDefault="003271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*</w:t>
            </w:r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>Matrikkelen oppdateres av byggesak. Dette gjøres manuelt av den enkelte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 xml:space="preserve">. Matrikkeldata importeres til </w:t>
            </w:r>
            <w:proofErr w:type="spellStart"/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>KomTek</w:t>
            </w:r>
            <w:proofErr w:type="spellEnd"/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 xml:space="preserve"> av</w:t>
            </w:r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>systemansvarlig</w:t>
            </w:r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 xml:space="preserve">. </w:t>
            </w:r>
          </w:p>
          <w:p w:rsidR="00912F51" w:rsidRDefault="00912F5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Gebyr/avgifter på eiendommen opprettes deretter.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A5871" w:rsidRDefault="003271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*</w:t>
            </w:r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>Feiemodul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 xml:space="preserve">en oppdateres manuelt av </w:t>
            </w:r>
            <w:proofErr w:type="gramStart"/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 xml:space="preserve">feier </w:t>
            </w:r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 xml:space="preserve"> blant</w:t>
            </w:r>
            <w:proofErr w:type="gramEnd"/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 xml:space="preserve"> annet 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 xml:space="preserve">ved </w:t>
            </w:r>
            <w:r w:rsidR="002A5871">
              <w:rPr>
                <w:rFonts w:ascii="Calibri" w:hAnsi="Calibri"/>
                <w:sz w:val="22"/>
                <w:szCs w:val="22"/>
                <w:lang w:eastAsia="en-US"/>
              </w:rPr>
              <w:t>tilsyn.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 xml:space="preserve"> Systemansvarlig oppdaterer registerendringer. </w:t>
            </w:r>
          </w:p>
          <w:p w:rsidR="003271F3" w:rsidRDefault="003271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 xml:space="preserve">*Privat VA oppdateres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iht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lister fra slamtømmer</w:t>
            </w:r>
            <w:r w:rsidR="00532507">
              <w:rPr>
                <w:rFonts w:ascii="Calibri" w:hAnsi="Calibri"/>
                <w:sz w:val="22"/>
                <w:szCs w:val="22"/>
                <w:lang w:eastAsia="en-US"/>
              </w:rPr>
              <w:t>(ekstra tømming og ordinær)</w:t>
            </w:r>
            <w:r w:rsidR="00912F51">
              <w:rPr>
                <w:rFonts w:ascii="Calibri" w:hAnsi="Calibri"/>
                <w:sz w:val="22"/>
                <w:szCs w:val="22"/>
                <w:lang w:eastAsia="en-US"/>
              </w:rPr>
              <w:t>. Systemansvarlig oppdaterer registerendringer.</w:t>
            </w:r>
          </w:p>
          <w:p w:rsidR="00EB5312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 eiendomsskatt oppdaterer takstgrunnlag og nye eiendommer som skal beskattes.</w:t>
            </w:r>
          </w:p>
          <w:p w:rsidR="003271F3" w:rsidRDefault="003271F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12F5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Saksbehandler på teknisk oppdaterer eiendomsregistre, mens systemansvarlig oppretter avtaler i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KomTek</w:t>
            </w:r>
            <w:proofErr w:type="spellEnd"/>
          </w:p>
          <w:p w:rsidR="00EB5312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 eiendomsskatt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12F5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Eiendomsdata fra Matrikkel,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Statens Kartverk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B5312" w:rsidRDefault="00A31A86" w:rsidP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B5312">
              <w:rPr>
                <w:rFonts w:ascii="Calibri" w:hAnsi="Calibri"/>
                <w:sz w:val="22"/>
                <w:szCs w:val="22"/>
                <w:lang w:eastAsia="en-US"/>
              </w:rPr>
              <w:t>Visma</w:t>
            </w:r>
            <w:r w:rsidR="00EB5312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EB5312">
              <w:rPr>
                <w:rFonts w:ascii="Calibri" w:hAnsi="Calibri"/>
                <w:sz w:val="22"/>
                <w:szCs w:val="22"/>
                <w:lang w:eastAsia="en-US"/>
              </w:rPr>
              <w:t>Fakturering,</w:t>
            </w:r>
            <w:r w:rsidRPr="00EB5312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AA17CA" w:rsidRPr="00EB5312">
              <w:rPr>
                <w:rFonts w:ascii="Calibri" w:hAnsi="Calibri"/>
                <w:sz w:val="22"/>
                <w:szCs w:val="22"/>
                <w:lang w:eastAsia="en-US"/>
              </w:rPr>
              <w:t xml:space="preserve"> se</w:t>
            </w:r>
            <w:proofErr w:type="gramEnd"/>
            <w:r w:rsidR="00AA17CA" w:rsidRPr="00EB5312">
              <w:rPr>
                <w:rFonts w:ascii="Calibri" w:hAnsi="Calibri"/>
                <w:sz w:val="22"/>
                <w:szCs w:val="22"/>
                <w:lang w:eastAsia="en-US"/>
              </w:rPr>
              <w:t xml:space="preserve"> flyt skjema</w:t>
            </w:r>
            <w:r w:rsidR="006A0605" w:rsidRPr="00EB5312">
              <w:rPr>
                <w:rFonts w:ascii="Calibri" w:hAnsi="Calibri"/>
                <w:sz w:val="22"/>
                <w:szCs w:val="22"/>
                <w:lang w:eastAsia="en-US"/>
              </w:rPr>
              <w:t xml:space="preserve"> vedlagt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B5312" w:rsidRDefault="00AA17CA" w:rsidP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B5312">
              <w:rPr>
                <w:rFonts w:ascii="Calibri" w:hAnsi="Calibri"/>
                <w:sz w:val="22"/>
                <w:szCs w:val="22"/>
                <w:lang w:eastAsia="en-US"/>
              </w:rPr>
              <w:t>Saksbehandlere teknisk(</w:t>
            </w:r>
            <w:proofErr w:type="spellStart"/>
            <w:proofErr w:type="gramStart"/>
            <w:r w:rsidRPr="00EB5312">
              <w:rPr>
                <w:rFonts w:ascii="Calibri" w:hAnsi="Calibri"/>
                <w:sz w:val="22"/>
                <w:szCs w:val="22"/>
                <w:lang w:eastAsia="en-US"/>
              </w:rPr>
              <w:t>VA,drift</w:t>
            </w:r>
            <w:proofErr w:type="spellEnd"/>
            <w:proofErr w:type="gramEnd"/>
            <w:r w:rsidRPr="00EB5312">
              <w:rPr>
                <w:rFonts w:ascii="Calibri" w:hAnsi="Calibri"/>
                <w:sz w:val="22"/>
                <w:szCs w:val="22"/>
                <w:lang w:eastAsia="en-US"/>
              </w:rPr>
              <w:t xml:space="preserve"> og byggesak</w:t>
            </w:r>
            <w:r w:rsidR="00EB5312">
              <w:rPr>
                <w:rFonts w:ascii="Calibri" w:hAnsi="Calibri"/>
                <w:sz w:val="22"/>
                <w:szCs w:val="22"/>
                <w:lang w:eastAsia="en-US"/>
              </w:rPr>
              <w:t>)</w:t>
            </w:r>
          </w:p>
          <w:p w:rsidR="00AA17CA" w:rsidRDefault="00AA17CA" w:rsidP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EB5312">
              <w:rPr>
                <w:rFonts w:ascii="Calibri" w:hAnsi="Calibri"/>
                <w:sz w:val="22"/>
                <w:szCs w:val="22"/>
                <w:lang w:eastAsia="en-US"/>
              </w:rPr>
              <w:t>Saksbehandlere brann</w:t>
            </w:r>
            <w:r w:rsidR="00072EFE" w:rsidRPr="00EB5312">
              <w:rPr>
                <w:rFonts w:ascii="Calibri" w:hAnsi="Calibri"/>
                <w:sz w:val="22"/>
                <w:szCs w:val="22"/>
                <w:lang w:eastAsia="en-US"/>
              </w:rPr>
              <w:t>/redning</w:t>
            </w:r>
          </w:p>
          <w:p w:rsidR="00EB5312" w:rsidRPr="00EB5312" w:rsidRDefault="00EB5312" w:rsidP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Saksbehandler eiendomsskatt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Brukernavn og passord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Økonomisjef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Kristin Tidemann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 avdelingen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 w:rsidP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="00EB5312">
              <w:rPr>
                <w:rFonts w:ascii="Calibri" w:hAnsi="Calibri"/>
                <w:sz w:val="22"/>
                <w:szCs w:val="22"/>
                <w:lang w:eastAsia="en-US"/>
              </w:rPr>
              <w:t>kommune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lisens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  <w:r w:rsidR="006A0605">
              <w:rPr>
                <w:rFonts w:ascii="Calibri" w:hAnsi="Calibri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="006A0605">
              <w:rPr>
                <w:rFonts w:ascii="Calibri" w:hAnsi="Calibri"/>
                <w:sz w:val="22"/>
                <w:szCs w:val="22"/>
                <w:lang w:eastAsia="en-US"/>
              </w:rPr>
              <w:t>L</w:t>
            </w:r>
            <w:proofErr w:type="gramEnd"/>
            <w:r w:rsidR="006A0605">
              <w:rPr>
                <w:rFonts w:ascii="Calibri" w:hAnsi="Calibri"/>
                <w:sz w:val="22"/>
                <w:szCs w:val="22"/>
                <w:lang w:eastAsia="en-US"/>
              </w:rPr>
              <w:t>:/komtek/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17C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Ja </w:t>
            </w:r>
            <w:r w:rsidR="006A0605">
              <w:rPr>
                <w:rFonts w:ascii="Calibri" w:hAnsi="Calibri"/>
                <w:sz w:val="22"/>
                <w:szCs w:val="22"/>
                <w:lang w:eastAsia="en-US"/>
              </w:rPr>
              <w:t xml:space="preserve">til enhver tid gjeldende versjon finnes </w:t>
            </w:r>
            <w:r w:rsidR="006A0605"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i programmet.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*systemet skal ivareta alle eiendommer i Gran kommune med riktige gebyr</w:t>
            </w:r>
            <w:r w:rsidR="00072EFE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EFE">
              <w:rPr>
                <w:rFonts w:ascii="Calibri" w:hAnsi="Calibri"/>
                <w:sz w:val="22"/>
                <w:szCs w:val="22"/>
                <w:lang w:eastAsia="en-US"/>
              </w:rPr>
              <w:t>ift</w:t>
            </w:r>
            <w:proofErr w:type="spellEnd"/>
            <w:r w:rsidR="00072EFE">
              <w:rPr>
                <w:rFonts w:ascii="Calibri" w:hAnsi="Calibri"/>
                <w:sz w:val="22"/>
                <w:szCs w:val="22"/>
                <w:lang w:eastAsia="en-US"/>
              </w:rPr>
              <w:t xml:space="preserve"> hvilke kommunale tjenester din eiendom mottar</w:t>
            </w:r>
          </w:p>
          <w:p w:rsidR="00182043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*systemet skal ha oversikt over alle skatteeiendommer i Gran kommune, eiendomskattemodulen</w:t>
            </w:r>
          </w:p>
          <w:p w:rsidR="00182043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*systemet skal ha oversikt over alle private avløpsanlegg, tømminger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osv</w:t>
            </w:r>
            <w:proofErr w:type="spellEnd"/>
          </w:p>
          <w:p w:rsidR="00182043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*systemet skal ha oversikt over alle piper, feiing tilsyn brenselstanker</w:t>
            </w:r>
          </w:p>
          <w:p w:rsidR="00182043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*systemet ivaretar vannmålere og oversikt på dette.</w:t>
            </w:r>
          </w:p>
          <w:p w:rsidR="00182043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717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MSSQL server 2012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Hvor løsningen er teknisk lokalisert, for eksempel adm.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lastRenderedPageBreak/>
              <w:t>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B5312" w:rsidP="001717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 xml:space="preserve">IKT avdelingen, </w:t>
            </w:r>
            <w:r w:rsidR="00171768">
              <w:rPr>
                <w:rFonts w:ascii="Calibri" w:hAnsi="Calibri"/>
                <w:sz w:val="22"/>
                <w:szCs w:val="22"/>
                <w:lang w:eastAsia="en-US"/>
              </w:rPr>
              <w:t>Åpen servernett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lastRenderedPageBreak/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18204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EB531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Database på serverrom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1717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Ja 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717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Nei 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717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Ja 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17176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535"/>
        <w:gridCol w:w="1848"/>
        <w:gridCol w:w="2648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7416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7416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Økonomiavdelingen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7416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Kristin Tidemann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7416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9.11.2017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</w:t>
            </w:r>
            <w:r w:rsidR="0037416B">
              <w:rPr>
                <w:rFonts w:ascii="Calibri" w:hAnsi="Calibri"/>
                <w:sz w:val="22"/>
                <w:szCs w:val="22"/>
                <w:lang w:eastAsia="en-US"/>
              </w:rPr>
              <w:t>kristin.tidemann@gran.kommune.no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37416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61338547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62B" w:rsidRDefault="00AA462B">
      <w:r>
        <w:separator/>
      </w:r>
    </w:p>
  </w:endnote>
  <w:endnote w:type="continuationSeparator" w:id="0">
    <w:p w:rsidR="00AA462B" w:rsidRDefault="00AA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3B0A41">
      <w:rPr>
        <w:rFonts w:ascii="Calibri" w:hAnsi="Calibri" w:cs="Arial"/>
        <w:b/>
        <w:noProof/>
        <w:sz w:val="21"/>
      </w:rPr>
      <w:t>1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3B0A41">
      <w:rPr>
        <w:rFonts w:ascii="Calibri" w:hAnsi="Calibri" w:cs="Arial"/>
        <w:b/>
        <w:noProof/>
        <w:sz w:val="21"/>
      </w:rPr>
      <w:t>5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3B0A4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62B" w:rsidRDefault="00AA462B">
      <w:r>
        <w:rPr>
          <w:color w:val="000000"/>
        </w:rPr>
        <w:separator/>
      </w:r>
    </w:p>
  </w:footnote>
  <w:footnote w:type="continuationSeparator" w:id="0">
    <w:p w:rsidR="00AA462B" w:rsidRDefault="00AA4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24DB0"/>
    <w:multiLevelType w:val="hybridMultilevel"/>
    <w:tmpl w:val="D5B66266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072EFE"/>
    <w:rsid w:val="00163F9B"/>
    <w:rsid w:val="00171768"/>
    <w:rsid w:val="00182043"/>
    <w:rsid w:val="001F378C"/>
    <w:rsid w:val="00292CAA"/>
    <w:rsid w:val="002A5871"/>
    <w:rsid w:val="00322EFE"/>
    <w:rsid w:val="003271F3"/>
    <w:rsid w:val="0037416B"/>
    <w:rsid w:val="003B0A41"/>
    <w:rsid w:val="004B29D7"/>
    <w:rsid w:val="0052037B"/>
    <w:rsid w:val="00532507"/>
    <w:rsid w:val="006A0605"/>
    <w:rsid w:val="007B4C9E"/>
    <w:rsid w:val="007F59FE"/>
    <w:rsid w:val="00842B1A"/>
    <w:rsid w:val="008736C4"/>
    <w:rsid w:val="008A0236"/>
    <w:rsid w:val="008A1916"/>
    <w:rsid w:val="008C49B5"/>
    <w:rsid w:val="009055AC"/>
    <w:rsid w:val="00912F51"/>
    <w:rsid w:val="00986068"/>
    <w:rsid w:val="009871CE"/>
    <w:rsid w:val="009D385E"/>
    <w:rsid w:val="00A31A86"/>
    <w:rsid w:val="00A579F2"/>
    <w:rsid w:val="00AA17CA"/>
    <w:rsid w:val="00AA462B"/>
    <w:rsid w:val="00B46DFB"/>
    <w:rsid w:val="00DC6C19"/>
    <w:rsid w:val="00E84033"/>
    <w:rsid w:val="00E877C0"/>
    <w:rsid w:val="00EB5312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6351D-DA0E-4A4E-85BF-2BE4FB03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F2E9A497.dotm</Template>
  <TotalTime>0</TotalTime>
  <Pages>5</Pages>
  <Words>1201</Words>
  <Characters>6367</Characters>
  <Application>Microsoft Office Word</Application>
  <DocSecurity>4</DocSecurity>
  <Lines>53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7553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2</cp:revision>
  <cp:lastPrinted>2017-11-09T13:38:00Z</cp:lastPrinted>
  <dcterms:created xsi:type="dcterms:W3CDTF">2018-03-07T10:02:00Z</dcterms:created>
  <dcterms:modified xsi:type="dcterms:W3CDTF">2018-03-07T10:02:00Z</dcterms:modified>
</cp:coreProperties>
</file>